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4F36" w14:textId="77777777" w:rsidR="000621DE" w:rsidRDefault="000621DE" w:rsidP="00114496">
      <w:pPr>
        <w:pStyle w:val="Rubrik1framsida"/>
        <w:rPr>
          <w:sz w:val="64"/>
          <w:szCs w:val="64"/>
        </w:rPr>
      </w:pPr>
      <w:bookmarkStart w:id="0" w:name="_Toc101964312"/>
    </w:p>
    <w:tbl>
      <w:tblPr>
        <w:tblpPr w:leftFromText="187" w:rightFromText="187" w:horzAnchor="margin" w:tblpXSpec="center" w:tblpY="2881"/>
        <w:tblW w:w="4000" w:type="pct"/>
        <w:tblBorders>
          <w:left w:val="single" w:sz="12" w:space="0" w:color="FECC00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6564"/>
      </w:tblGrid>
      <w:tr w:rsidR="00D22640" w:rsidRPr="00D22640" w14:paraId="60C1576A" w14:textId="77777777" w:rsidTr="005B56D8">
        <w:tc>
          <w:tcPr>
            <w:tcW w:w="6564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5E9A4E79" w14:textId="77777777" w:rsidR="00D22640" w:rsidRPr="00D22640" w:rsidRDefault="00D22640" w:rsidP="00D22640">
            <w:pPr>
              <w:rPr>
                <w:rFonts w:ascii="Tahoma" w:hAnsi="Tahoma"/>
                <w:b/>
                <w:color w:val="BE9800" w:themeColor="accent1" w:themeShade="BF"/>
                <w:sz w:val="24"/>
              </w:rPr>
            </w:pPr>
          </w:p>
        </w:tc>
      </w:tr>
      <w:tr w:rsidR="00D22640" w:rsidRPr="00D22640" w14:paraId="58D667D8" w14:textId="77777777" w:rsidTr="005B56D8">
        <w:tc>
          <w:tcPr>
            <w:tcW w:w="6564" w:type="dxa"/>
          </w:tcPr>
          <w:sdt>
            <w:sdtPr>
              <w:rPr>
                <w:rFonts w:asciiTheme="majorHAnsi" w:eastAsiaTheme="majorEastAsia" w:hAnsiTheme="majorHAnsi" w:cstheme="majorBidi"/>
                <w:b/>
                <w:color w:val="FECC00" w:themeColor="accent1"/>
                <w:sz w:val="88"/>
                <w:szCs w:val="88"/>
              </w:rPr>
              <w:alias w:val="Rubrik"/>
              <w:id w:val="13406919"/>
              <w:placeholder>
                <w:docPart w:val="CC866783DF824449B033BACC10D5004B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p w14:paraId="74436714" w14:textId="042670CC" w:rsidR="00D22640" w:rsidRPr="00D22640" w:rsidRDefault="00D22640" w:rsidP="00D22640">
                <w:pPr>
                  <w:spacing w:line="216" w:lineRule="auto"/>
                  <w:rPr>
                    <w:rFonts w:asciiTheme="majorHAnsi" w:eastAsiaTheme="majorEastAsia" w:hAnsiTheme="majorHAnsi" w:cstheme="majorBidi"/>
                    <w:b/>
                    <w:color w:val="FECC00" w:themeColor="accent1"/>
                    <w:sz w:val="88"/>
                    <w:szCs w:val="88"/>
                  </w:rPr>
                </w:pPr>
                <w:r>
                  <w:rPr>
                    <w:rFonts w:asciiTheme="majorHAnsi" w:eastAsiaTheme="majorEastAsia" w:hAnsiTheme="majorHAnsi" w:cstheme="majorBidi"/>
                    <w:b/>
                    <w:color w:val="FECC00" w:themeColor="accent1"/>
                    <w:sz w:val="88"/>
                    <w:szCs w:val="88"/>
                  </w:rPr>
                  <w:t>Sekretessversion</w:t>
                </w:r>
              </w:p>
            </w:sdtContent>
          </w:sdt>
        </w:tc>
      </w:tr>
      <w:tr w:rsidR="00D22640" w:rsidRPr="00D22640" w14:paraId="030418DA" w14:textId="77777777" w:rsidTr="005B56D8">
        <w:tc>
          <w:tcPr>
            <w:tcW w:w="6564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345AB3CB" w14:textId="178D1D76" w:rsidR="00D22640" w:rsidRPr="00D22640" w:rsidRDefault="00D22640" w:rsidP="00D22640">
            <w:pPr>
              <w:rPr>
                <w:rFonts w:ascii="Tahoma" w:hAnsi="Tahoma"/>
                <w:b/>
                <w:color w:val="BE9800" w:themeColor="accent1" w:themeShade="BF"/>
                <w:sz w:val="24"/>
              </w:rPr>
            </w:pPr>
            <w:r w:rsidRPr="00D22640">
              <w:rPr>
                <w:rFonts w:ascii="Tahoma" w:hAnsi="Tahoma"/>
                <w:b/>
                <w:color w:val="BE9800" w:themeColor="accent1" w:themeShade="BF"/>
                <w:sz w:val="24"/>
              </w:rPr>
              <w:t xml:space="preserve">I detta protokoll har § </w:t>
            </w:r>
            <w:r>
              <w:rPr>
                <w:rFonts w:ascii="Tahoma" w:hAnsi="Tahoma"/>
                <w:b/>
                <w:color w:val="BE9800" w:themeColor="accent1" w:themeShade="BF"/>
                <w:sz w:val="24"/>
              </w:rPr>
              <w:t>6</w:t>
            </w:r>
            <w:r w:rsidRPr="00D22640">
              <w:rPr>
                <w:rFonts w:ascii="Tahoma" w:hAnsi="Tahoma"/>
                <w:b/>
                <w:color w:val="BE9800" w:themeColor="accent1" w:themeShade="BF"/>
                <w:sz w:val="24"/>
              </w:rPr>
              <w:t xml:space="preserve"> belagts med sekretess med hänvisning till känsliga uppgifter. Ett underskrivet originalprotokoll finns arkiverat.</w:t>
            </w:r>
          </w:p>
          <w:p w14:paraId="16B042EC" w14:textId="77777777" w:rsidR="00D22640" w:rsidRPr="00D22640" w:rsidRDefault="00D22640" w:rsidP="00D22640">
            <w:r w:rsidRPr="00D22640">
              <w:t>/Helen Åkerman, förbundsstyrelsens sekreterare</w:t>
            </w:r>
          </w:p>
        </w:tc>
      </w:tr>
    </w:tbl>
    <w:p w14:paraId="70C14649" w14:textId="66293A0A" w:rsidR="00DA50FE" w:rsidRDefault="00DA50FE">
      <w:pPr>
        <w:rPr>
          <w:sz w:val="64"/>
          <w:szCs w:val="64"/>
        </w:rPr>
      </w:pPr>
    </w:p>
    <w:p w14:paraId="63D3F4D4" w14:textId="686C3243" w:rsidR="00D22640" w:rsidRDefault="00DA50FE" w:rsidP="00D22640">
      <w:pPr>
        <w:rPr>
          <w:sz w:val="64"/>
          <w:szCs w:val="64"/>
        </w:rPr>
      </w:pPr>
      <w:r>
        <w:rPr>
          <w:sz w:val="64"/>
          <w:szCs w:val="64"/>
        </w:rPr>
        <w:br w:type="page"/>
      </w:r>
    </w:p>
    <w:p w14:paraId="3CAFC015" w14:textId="77777777" w:rsidR="000621DE" w:rsidRPr="00493B0E" w:rsidRDefault="000621DE" w:rsidP="00DA50FE">
      <w:pPr>
        <w:rPr>
          <w:sz w:val="64"/>
          <w:szCs w:val="64"/>
        </w:rPr>
      </w:pPr>
    </w:p>
    <w:p w14:paraId="30DADDA2" w14:textId="27E0A907" w:rsidR="007B1615" w:rsidRPr="00843489" w:rsidRDefault="00042C02" w:rsidP="00114496">
      <w:pPr>
        <w:pStyle w:val="Rubrik1framsida"/>
        <w:rPr>
          <w:sz w:val="64"/>
          <w:szCs w:val="64"/>
        </w:rPr>
      </w:pPr>
      <w:r w:rsidRPr="0084348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6AAD11" wp14:editId="5B7E0F0F">
                <wp:simplePos x="0" y="0"/>
                <wp:positionH relativeFrom="column">
                  <wp:posOffset>0</wp:posOffset>
                </wp:positionH>
                <wp:positionV relativeFrom="paragraph">
                  <wp:posOffset>-220010</wp:posOffset>
                </wp:positionV>
                <wp:extent cx="5226050" cy="182880"/>
                <wp:effectExtent l="0" t="0" r="635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81E32" id="Rektangel 1" o:spid="_x0000_s1026" style="position:absolute;margin-left:0;margin-top:-17.3pt;width:411.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OKNxGN4A&#10;AAAHAQAADwAAAAAAAAAAAAAAAADXBAAAZHJzL2Rvd25yZXYueG1sUEsFBgAAAAAEAAQA8wAAAOIF&#10;AAAAAA==&#10;" fillcolor="#fecc00 [3214]" stroked="f" strokeweight="1pt"/>
            </w:pict>
          </mc:Fallback>
        </mc:AlternateContent>
      </w:r>
      <w:bookmarkEnd w:id="0"/>
      <w:r w:rsidR="007B1615" w:rsidRPr="00843489">
        <w:rPr>
          <w:sz w:val="64"/>
          <w:szCs w:val="64"/>
        </w:rPr>
        <w:t>Sammanträdesprot</w:t>
      </w:r>
      <w:r w:rsidR="00286003" w:rsidRPr="00843489">
        <w:rPr>
          <w:sz w:val="64"/>
          <w:szCs w:val="64"/>
        </w:rPr>
        <w:t>o</w:t>
      </w:r>
      <w:r w:rsidR="007B1615" w:rsidRPr="00843489">
        <w:rPr>
          <w:sz w:val="64"/>
          <w:szCs w:val="64"/>
        </w:rPr>
        <w:t>koll</w:t>
      </w:r>
    </w:p>
    <w:p w14:paraId="5775705C" w14:textId="77777777" w:rsidR="007B1615" w:rsidRPr="00843489" w:rsidRDefault="007B1615" w:rsidP="00114496">
      <w:pPr>
        <w:pStyle w:val="Rubrik1framsida"/>
        <w:rPr>
          <w:sz w:val="64"/>
          <w:szCs w:val="64"/>
        </w:rPr>
      </w:pPr>
      <w:r w:rsidRPr="00843489">
        <w:rPr>
          <w:sz w:val="64"/>
          <w:szCs w:val="64"/>
        </w:rPr>
        <w:t xml:space="preserve">Förbundsstyrelsen </w:t>
      </w:r>
    </w:p>
    <w:p w14:paraId="4F645176" w14:textId="77777777" w:rsidR="006C7470" w:rsidRPr="00843489" w:rsidRDefault="007B1615" w:rsidP="009C7214">
      <w:pPr>
        <w:pStyle w:val="Rubrik2framsida"/>
      </w:pPr>
      <w:r w:rsidRPr="00843489">
        <w:t>Org.nr. 802001-3010</w:t>
      </w:r>
    </w:p>
    <w:p w14:paraId="5696061D" w14:textId="6323C747" w:rsidR="00E66E9A" w:rsidRPr="00843489" w:rsidRDefault="007B1615" w:rsidP="00D3278F">
      <w:pPr>
        <w:pStyle w:val="Rubrik3framsida"/>
      </w:pPr>
      <w:r w:rsidRPr="00843489">
        <w:t xml:space="preserve">Nr </w:t>
      </w:r>
      <w:r w:rsidR="0005104B" w:rsidRPr="00843489">
        <w:t>494</w:t>
      </w:r>
      <w:r w:rsidRPr="00843489">
        <w:t xml:space="preserve">, </w:t>
      </w:r>
      <w:r w:rsidR="0005104B" w:rsidRPr="00843489">
        <w:t>2026-04-24</w:t>
      </w:r>
    </w:p>
    <w:p w14:paraId="5475761A" w14:textId="77777777" w:rsidR="007B1615" w:rsidRPr="00843489" w:rsidRDefault="007B1615"/>
    <w:tbl>
      <w:tblPr>
        <w:tblStyle w:val="Rutntstabell4dekorfrg1"/>
        <w:tblpPr w:leftFromText="141" w:rightFromText="141" w:vertAnchor="text" w:horzAnchor="margin" w:tblpY="431"/>
        <w:tblW w:w="82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110"/>
        <w:gridCol w:w="4101"/>
        <w:gridCol w:w="9"/>
      </w:tblGrid>
      <w:tr w:rsidR="007B1615" w:rsidRPr="00493B0E" w14:paraId="01880C8C" w14:textId="77777777" w:rsidTr="007B161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1" w:type="dxa"/>
            <w:gridSpan w:val="2"/>
            <w:hideMark/>
          </w:tcPr>
          <w:p w14:paraId="3940AF0B" w14:textId="68DC30C8" w:rsidR="007B1615" w:rsidRPr="00843489" w:rsidRDefault="007B1615" w:rsidP="007B1615">
            <w:pPr>
              <w:pStyle w:val="Rubrikfigur"/>
              <w:rPr>
                <w:sz w:val="24"/>
              </w:rPr>
            </w:pPr>
            <w:r w:rsidRPr="00843489">
              <w:rPr>
                <w:sz w:val="24"/>
              </w:rPr>
              <w:t xml:space="preserve">Plats: </w:t>
            </w:r>
            <w:r w:rsidR="0005104B" w:rsidRPr="00843489">
              <w:rPr>
                <w:b w:val="0"/>
                <w:bCs w:val="0"/>
                <w:sz w:val="24"/>
              </w:rPr>
              <w:t>Scandic Hotel Grand, Örebro</w:t>
            </w:r>
          </w:p>
        </w:tc>
      </w:tr>
      <w:tr w:rsidR="007B1615" w:rsidRPr="00843489" w14:paraId="25E48437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  <w:hideMark/>
          </w:tcPr>
          <w:p w14:paraId="5B55F847" w14:textId="77777777" w:rsidR="007B1615" w:rsidRPr="00843489" w:rsidRDefault="007B1615" w:rsidP="007B1615">
            <w:pPr>
              <w:pStyle w:val="Normaltahoma"/>
              <w:spacing w:line="360" w:lineRule="auto"/>
            </w:pPr>
            <w:r w:rsidRPr="00843489">
              <w:t>Närvarande: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  <w:hideMark/>
          </w:tcPr>
          <w:p w14:paraId="0C229616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B1615" w:rsidRPr="00843489" w14:paraId="4865A131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4AB0EAA0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Suzanne Lundvall, ordförande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0025E242" w14:textId="77777777" w:rsidR="007B1615" w:rsidRPr="00843489" w:rsidRDefault="000B3A1B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3489">
              <w:t>Per Sjöstrand</w:t>
            </w:r>
          </w:p>
        </w:tc>
      </w:tr>
      <w:tr w:rsidR="007B1615" w:rsidRPr="00843489" w14:paraId="1BE03E0A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7DE5BCE0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bookmarkStart w:id="1" w:name="_Hlk168651045"/>
            <w:r w:rsidRPr="00843489">
              <w:rPr>
                <w:b w:val="0"/>
                <w:bCs w:val="0"/>
              </w:rPr>
              <w:t>Ahmed Al-Breihi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718BD110" w14:textId="77777777" w:rsidR="007B1615" w:rsidRPr="00843489" w:rsidRDefault="000B3A1B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489">
              <w:t>Maria Ståhl</w:t>
            </w:r>
          </w:p>
        </w:tc>
      </w:tr>
      <w:tr w:rsidR="007B1615" w:rsidRPr="00843489" w14:paraId="1184ABCC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04B8B66A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Anne-Lee Holm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3D3ABD80" w14:textId="77777777" w:rsidR="007B1615" w:rsidRPr="00843489" w:rsidRDefault="007B1615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3489">
              <w:t>Thor Stöckel</w:t>
            </w:r>
          </w:p>
        </w:tc>
      </w:tr>
      <w:tr w:rsidR="007B1615" w:rsidRPr="00843489" w14:paraId="22F67B4C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29BF71D9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Henrik Lehman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307F6946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489">
              <w:t>Simone Westerberg Skoog</w:t>
            </w:r>
          </w:p>
        </w:tc>
      </w:tr>
      <w:tr w:rsidR="007B1615" w:rsidRPr="00843489" w14:paraId="14127E51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64E4D66B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Lisa Lundin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3A02AF79" w14:textId="77777777" w:rsidR="007B1615" w:rsidRPr="00843489" w:rsidRDefault="007B1615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1"/>
      <w:tr w:rsidR="007B1615" w:rsidRPr="00843489" w14:paraId="26A878FA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2484963C" w14:textId="77777777" w:rsidR="007B1615" w:rsidRPr="00843489" w:rsidRDefault="007B1615" w:rsidP="007B1615">
            <w:pPr>
              <w:pStyle w:val="Normaltahoma"/>
              <w:spacing w:line="276" w:lineRule="auto"/>
            </w:pPr>
            <w:r w:rsidRPr="00843489">
              <w:t>Adjungerade: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0D84471A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B1615" w:rsidRPr="00843489" w14:paraId="2FCF9830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2835E211" w14:textId="664B00F8" w:rsidR="007B1615" w:rsidRPr="00843489" w:rsidRDefault="0005104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Pia Josephson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362E7873" w14:textId="51BE1520" w:rsidR="007B1615" w:rsidRPr="00843489" w:rsidRDefault="0005104B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3489">
              <w:t>t.f. generalsekreterare och kanslichef</w:t>
            </w:r>
          </w:p>
        </w:tc>
      </w:tr>
      <w:tr w:rsidR="007B1615" w:rsidRPr="00843489" w14:paraId="56D775B2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4A0E3D0F" w14:textId="77777777" w:rsidR="007B1615" w:rsidRPr="00843489" w:rsidRDefault="007B1615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Christi</w:t>
            </w:r>
            <w:r w:rsidR="00F86788" w:rsidRPr="00843489">
              <w:rPr>
                <w:b w:val="0"/>
                <w:bCs w:val="0"/>
              </w:rPr>
              <w:t>na</w:t>
            </w:r>
            <w:r w:rsidRPr="00843489">
              <w:rPr>
                <w:b w:val="0"/>
                <w:bCs w:val="0"/>
              </w:rPr>
              <w:t xml:space="preserve"> Hjelmar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1F493734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489">
              <w:t>Rektor och platschef, Lillsved</w:t>
            </w:r>
          </w:p>
        </w:tc>
      </w:tr>
      <w:tr w:rsidR="00F7593B" w:rsidRPr="00843489" w14:paraId="71CA1777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1F7AC74F" w14:textId="7BDB8C05" w:rsidR="00F7593B" w:rsidRPr="00843489" w:rsidRDefault="00F7593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Jonas Juhl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443CF685" w14:textId="37990EA8" w:rsidR="00F7593B" w:rsidRPr="00843489" w:rsidRDefault="00F7593B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3489">
              <w:t>Elitchef</w:t>
            </w:r>
            <w:r w:rsidR="001473F5" w:rsidRPr="00843489">
              <w:t>, deltog i § 5</w:t>
            </w:r>
          </w:p>
        </w:tc>
      </w:tr>
      <w:tr w:rsidR="003B7F0E" w:rsidRPr="00843489" w14:paraId="20577ADC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1E09FD5D" w14:textId="77777777" w:rsidR="003B7F0E" w:rsidRPr="00843489" w:rsidRDefault="003B7F0E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Helen Åkerman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00498A9E" w14:textId="77777777" w:rsidR="003B7F0E" w:rsidRPr="00843489" w:rsidRDefault="003B7F0E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489">
              <w:t>Verksamhetsutvecklare</w:t>
            </w:r>
          </w:p>
        </w:tc>
      </w:tr>
      <w:tr w:rsidR="007B1615" w:rsidRPr="00843489" w14:paraId="740A0683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7903AE18" w14:textId="77777777" w:rsidR="007B1615" w:rsidRPr="00843489" w:rsidRDefault="007B1615" w:rsidP="007B1615">
            <w:pPr>
              <w:pStyle w:val="Normaltahoma"/>
              <w:spacing w:line="276" w:lineRule="auto"/>
            </w:pPr>
            <w:r w:rsidRPr="00843489">
              <w:t>Mötesordförande: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1D3ACE53" w14:textId="77777777" w:rsidR="007B1615" w:rsidRPr="00843489" w:rsidRDefault="007B1615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43489">
              <w:rPr>
                <w:b/>
                <w:bCs/>
              </w:rPr>
              <w:t>Mötessekreterare:</w:t>
            </w:r>
          </w:p>
        </w:tc>
      </w:tr>
      <w:tr w:rsidR="007B1615" w:rsidRPr="00843489" w14:paraId="6863865C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3FA8D0EB" w14:textId="77777777" w:rsidR="007B1615" w:rsidRPr="00843489" w:rsidRDefault="000B3A1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Suzanne Lundvall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4A638EA1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43489">
              <w:t>Helen Åkerman</w:t>
            </w:r>
          </w:p>
        </w:tc>
      </w:tr>
      <w:tr w:rsidR="007B1615" w:rsidRPr="00843489" w14:paraId="57770246" w14:textId="77777777" w:rsidTr="007B16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4D266963" w14:textId="77777777" w:rsidR="007B1615" w:rsidRPr="00843489" w:rsidRDefault="007B1615" w:rsidP="007B1615">
            <w:pPr>
              <w:pStyle w:val="Normaltahoma"/>
              <w:spacing w:line="276" w:lineRule="auto"/>
            </w:pPr>
            <w:r w:rsidRPr="00843489">
              <w:t>Justerare: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55A5DF5E" w14:textId="77777777" w:rsidR="007B1615" w:rsidRPr="00843489" w:rsidRDefault="007B1615" w:rsidP="007B1615">
            <w:pPr>
              <w:pStyle w:val="Normaltahoma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1615" w:rsidRPr="00843489" w14:paraId="3CAC8BE8" w14:textId="77777777" w:rsidTr="007B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0" w:type="dxa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0B9F0B34" w14:textId="699553C2" w:rsidR="007B1615" w:rsidRPr="00843489" w:rsidRDefault="0005104B" w:rsidP="007B1615">
            <w:pPr>
              <w:pStyle w:val="Normaltahoma"/>
              <w:spacing w:line="276" w:lineRule="auto"/>
              <w:rPr>
                <w:b w:val="0"/>
                <w:bCs w:val="0"/>
              </w:rPr>
            </w:pPr>
            <w:r w:rsidRPr="00843489">
              <w:rPr>
                <w:b w:val="0"/>
                <w:bCs w:val="0"/>
              </w:rPr>
              <w:t>Henrik Lehmann</w:t>
            </w:r>
          </w:p>
        </w:tc>
        <w:tc>
          <w:tcPr>
            <w:tcW w:w="4110" w:type="dxa"/>
            <w:gridSpan w:val="2"/>
            <w:tcBorders>
              <w:top w:val="single" w:sz="4" w:space="0" w:color="FFE065" w:themeColor="accent1" w:themeTint="99"/>
              <w:left w:val="single" w:sz="4" w:space="0" w:color="FFE065" w:themeColor="accent1" w:themeTint="99"/>
              <w:bottom w:val="single" w:sz="4" w:space="0" w:color="FFE065" w:themeColor="accent1" w:themeTint="99"/>
              <w:right w:val="single" w:sz="4" w:space="0" w:color="FFE065" w:themeColor="accent1" w:themeTint="99"/>
            </w:tcBorders>
          </w:tcPr>
          <w:p w14:paraId="6F7D8036" w14:textId="77777777" w:rsidR="007B1615" w:rsidRPr="00843489" w:rsidRDefault="007B1615" w:rsidP="007B1615">
            <w:pPr>
              <w:pStyle w:val="Normaltahoma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2801986" w14:textId="77777777" w:rsidR="00E66E9A" w:rsidRPr="00843489" w:rsidRDefault="000E6605">
      <w:pPr>
        <w:rPr>
          <w:rFonts w:ascii="Tahoma" w:eastAsiaTheme="majorEastAsia" w:hAnsi="Tahoma" w:cstheme="majorBidi"/>
          <w:b/>
          <w:color w:val="0069A7" w:themeColor="text2"/>
        </w:rPr>
      </w:pPr>
      <w:r w:rsidRPr="00843489">
        <w:rPr>
          <w:b/>
          <w:noProof/>
        </w:rPr>
        <w:drawing>
          <wp:anchor distT="0" distB="0" distL="114300" distR="114300" simplePos="0" relativeHeight="251658241" behindDoc="0" locked="0" layoutInCell="1" allowOverlap="1" wp14:anchorId="0E14A0E6" wp14:editId="486D40FD">
            <wp:simplePos x="0" y="0"/>
            <wp:positionH relativeFrom="margin">
              <wp:posOffset>0</wp:posOffset>
            </wp:positionH>
            <wp:positionV relativeFrom="margin">
              <wp:posOffset>8561705</wp:posOffset>
            </wp:positionV>
            <wp:extent cx="2768400" cy="615600"/>
            <wp:effectExtent l="0" t="0" r="635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00" cy="61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E9A" w:rsidRPr="00843489">
        <w:br w:type="page"/>
      </w:r>
    </w:p>
    <w:p w14:paraId="4AFEB5A4" w14:textId="77777777" w:rsidR="0046359A" w:rsidRPr="00843489" w:rsidRDefault="0046359A" w:rsidP="008A6A36">
      <w:pPr>
        <w:pStyle w:val="Numreringprotokoll"/>
      </w:pPr>
      <w:r w:rsidRPr="00843489">
        <w:lastRenderedPageBreak/>
        <w:t>Inledning</w:t>
      </w:r>
    </w:p>
    <w:p w14:paraId="288B26A1" w14:textId="77777777" w:rsidR="0046359A" w:rsidRPr="00843489" w:rsidRDefault="0046359A" w:rsidP="008A6A36">
      <w:pPr>
        <w:pStyle w:val="Numreringprotokoll"/>
        <w:numPr>
          <w:ilvl w:val="1"/>
          <w:numId w:val="19"/>
        </w:numPr>
      </w:pPr>
      <w:r w:rsidRPr="00843489">
        <w:t>Mötet öppnas</w:t>
      </w:r>
    </w:p>
    <w:p w14:paraId="7D55B4FE" w14:textId="77777777" w:rsidR="0046359A" w:rsidRPr="00843489" w:rsidRDefault="000B3A1B" w:rsidP="004553E7">
      <w:pPr>
        <w:rPr>
          <w:szCs w:val="22"/>
        </w:rPr>
      </w:pPr>
      <w:r w:rsidRPr="00843489">
        <w:rPr>
          <w:szCs w:val="22"/>
        </w:rPr>
        <w:t>Suzanne Lundvall</w:t>
      </w:r>
      <w:r w:rsidR="0046359A" w:rsidRPr="00843489">
        <w:rPr>
          <w:szCs w:val="22"/>
        </w:rPr>
        <w:t xml:space="preserve"> hälsade alla välkomna och förklarade mötet öppnat.</w:t>
      </w:r>
    </w:p>
    <w:p w14:paraId="5C0D718D" w14:textId="77777777" w:rsidR="004553E7" w:rsidRPr="00843489" w:rsidRDefault="004553E7" w:rsidP="004553E7"/>
    <w:p w14:paraId="0ACA230A" w14:textId="77777777" w:rsidR="0046359A" w:rsidRPr="00843489" w:rsidRDefault="0046359A" w:rsidP="008A6A36">
      <w:pPr>
        <w:pStyle w:val="Numreringprotokoll"/>
        <w:numPr>
          <w:ilvl w:val="1"/>
          <w:numId w:val="19"/>
        </w:numPr>
      </w:pPr>
      <w:r w:rsidRPr="00843489">
        <w:t>Tidigare protokoll</w:t>
      </w:r>
    </w:p>
    <w:p w14:paraId="07AEF0EE" w14:textId="04476E92" w:rsidR="0046359A" w:rsidRPr="00843489" w:rsidRDefault="0005104B" w:rsidP="00D3278F">
      <w:pPr>
        <w:rPr>
          <w:i/>
          <w:iCs/>
          <w:szCs w:val="22"/>
        </w:rPr>
      </w:pPr>
      <w:r w:rsidRPr="00843489">
        <w:rPr>
          <w:i/>
          <w:iCs/>
          <w:szCs w:val="22"/>
        </w:rPr>
        <w:t>Förbundsstyrelsen nr 493, 2026-04-08</w:t>
      </w:r>
    </w:p>
    <w:p w14:paraId="5D5D9A13" w14:textId="77777777" w:rsidR="004553E7" w:rsidRPr="00843489" w:rsidRDefault="004553E7" w:rsidP="00D3278F">
      <w:pPr>
        <w:rPr>
          <w:szCs w:val="22"/>
        </w:rPr>
      </w:pPr>
    </w:p>
    <w:p w14:paraId="6AECACE8" w14:textId="77777777" w:rsidR="0046359A" w:rsidRPr="00843489" w:rsidRDefault="0046359A" w:rsidP="00D3278F">
      <w:pPr>
        <w:rPr>
          <w:szCs w:val="22"/>
        </w:rPr>
      </w:pPr>
      <w:r w:rsidRPr="00843489">
        <w:rPr>
          <w:szCs w:val="22"/>
        </w:rPr>
        <w:t>Förbundsstyrelsen beslutade</w:t>
      </w:r>
    </w:p>
    <w:p w14:paraId="14B2309A" w14:textId="43B732D5" w:rsidR="0046359A" w:rsidRPr="00843489" w:rsidRDefault="0046359A" w:rsidP="00D3278F">
      <w:pPr>
        <w:rPr>
          <w:szCs w:val="22"/>
        </w:rPr>
      </w:pPr>
      <w:r w:rsidRPr="00843489">
        <w:rPr>
          <w:b/>
          <w:bCs/>
          <w:szCs w:val="22"/>
        </w:rPr>
        <w:t>att</w:t>
      </w:r>
      <w:r w:rsidRPr="00843489">
        <w:rPr>
          <w:szCs w:val="22"/>
        </w:rPr>
        <w:tab/>
        <w:t>lägga protokolle</w:t>
      </w:r>
      <w:r w:rsidR="0005104B" w:rsidRPr="00843489">
        <w:rPr>
          <w:szCs w:val="22"/>
        </w:rPr>
        <w:t>t</w:t>
      </w:r>
      <w:r w:rsidRPr="00843489">
        <w:rPr>
          <w:szCs w:val="22"/>
        </w:rPr>
        <w:t xml:space="preserve"> till handlingarna.</w:t>
      </w:r>
    </w:p>
    <w:p w14:paraId="12FF4237" w14:textId="77777777" w:rsidR="0046359A" w:rsidRPr="00843489" w:rsidRDefault="0046359A" w:rsidP="0046359A"/>
    <w:p w14:paraId="659BE948" w14:textId="77777777" w:rsidR="0046359A" w:rsidRPr="00843489" w:rsidRDefault="0046359A" w:rsidP="008A6A36">
      <w:pPr>
        <w:pStyle w:val="Numreringprotokoll"/>
        <w:numPr>
          <w:ilvl w:val="1"/>
          <w:numId w:val="19"/>
        </w:numPr>
      </w:pPr>
      <w:r w:rsidRPr="00843489">
        <w:t>Val av justerare</w:t>
      </w:r>
    </w:p>
    <w:p w14:paraId="29515CEE" w14:textId="77777777" w:rsidR="0046359A" w:rsidRPr="00843489" w:rsidRDefault="0046359A" w:rsidP="0046359A">
      <w:pPr>
        <w:rPr>
          <w:szCs w:val="22"/>
        </w:rPr>
      </w:pPr>
      <w:r w:rsidRPr="00843489">
        <w:rPr>
          <w:szCs w:val="22"/>
        </w:rPr>
        <w:t>Förbundsstyrelsen beslutade</w:t>
      </w:r>
    </w:p>
    <w:p w14:paraId="3166CDE9" w14:textId="7E0EF3C8" w:rsidR="0046359A" w:rsidRPr="00843489" w:rsidRDefault="0046359A" w:rsidP="0046359A">
      <w:pPr>
        <w:rPr>
          <w:szCs w:val="22"/>
        </w:rPr>
      </w:pPr>
      <w:r w:rsidRPr="00843489">
        <w:rPr>
          <w:b/>
          <w:bCs/>
          <w:szCs w:val="22"/>
        </w:rPr>
        <w:t>att</w:t>
      </w:r>
      <w:r w:rsidRPr="00843489">
        <w:rPr>
          <w:szCs w:val="22"/>
        </w:rPr>
        <w:tab/>
        <w:t xml:space="preserve">utse </w:t>
      </w:r>
      <w:r w:rsidR="0005104B" w:rsidRPr="00843489">
        <w:rPr>
          <w:szCs w:val="22"/>
        </w:rPr>
        <w:t>Henrik Lehmann</w:t>
      </w:r>
      <w:r w:rsidRPr="00843489">
        <w:rPr>
          <w:szCs w:val="22"/>
        </w:rPr>
        <w:t xml:space="preserve"> att jämte ordförande justera dagens protokoll.</w:t>
      </w:r>
    </w:p>
    <w:p w14:paraId="4FF62701" w14:textId="77777777" w:rsidR="0046359A" w:rsidRPr="00843489" w:rsidRDefault="0046359A" w:rsidP="0046359A"/>
    <w:p w14:paraId="31433685" w14:textId="77777777" w:rsidR="0046359A" w:rsidRPr="00387686" w:rsidRDefault="0046359A" w:rsidP="008A6A36">
      <w:pPr>
        <w:pStyle w:val="Numreringprotokoll"/>
      </w:pPr>
      <w:r w:rsidRPr="00387686">
        <w:t xml:space="preserve">Rapporter </w:t>
      </w:r>
    </w:p>
    <w:p w14:paraId="7A8F4808" w14:textId="1862C661" w:rsidR="0046359A" w:rsidRPr="00387686" w:rsidRDefault="00F7593B" w:rsidP="008A6A36">
      <w:pPr>
        <w:pStyle w:val="Numreringprotokoll"/>
        <w:numPr>
          <w:ilvl w:val="1"/>
          <w:numId w:val="19"/>
        </w:numPr>
      </w:pPr>
      <w:r w:rsidRPr="00387686">
        <w:t>T.f. g</w:t>
      </w:r>
      <w:r w:rsidR="0046359A" w:rsidRPr="00387686">
        <w:t>eneralsekreterares rapport</w:t>
      </w:r>
    </w:p>
    <w:p w14:paraId="65CB5231" w14:textId="06D0AB4B" w:rsidR="0046359A" w:rsidRPr="00387686" w:rsidRDefault="0005104B" w:rsidP="0046359A">
      <w:pPr>
        <w:rPr>
          <w:szCs w:val="22"/>
        </w:rPr>
      </w:pPr>
      <w:r w:rsidRPr="00387686">
        <w:rPr>
          <w:szCs w:val="22"/>
        </w:rPr>
        <w:t>Pia Josephson</w:t>
      </w:r>
      <w:r w:rsidR="0046359A" w:rsidRPr="00387686">
        <w:rPr>
          <w:szCs w:val="22"/>
        </w:rPr>
        <w:t xml:space="preserve"> presenterade en skriftlig rapport</w:t>
      </w:r>
      <w:r w:rsidR="003B7F0E" w:rsidRPr="00387686">
        <w:rPr>
          <w:szCs w:val="22"/>
        </w:rPr>
        <w:t>, dnr 202</w:t>
      </w:r>
      <w:r w:rsidRPr="00387686">
        <w:rPr>
          <w:szCs w:val="22"/>
        </w:rPr>
        <w:t>6</w:t>
      </w:r>
      <w:r w:rsidR="003B7F0E" w:rsidRPr="00387686">
        <w:rPr>
          <w:szCs w:val="22"/>
        </w:rPr>
        <w:t xml:space="preserve">:002 </w:t>
      </w:r>
      <w:r w:rsidRPr="00387686">
        <w:rPr>
          <w:szCs w:val="22"/>
        </w:rPr>
        <w:t>b</w:t>
      </w:r>
      <w:r w:rsidR="0046359A" w:rsidRPr="00387686">
        <w:rPr>
          <w:szCs w:val="22"/>
        </w:rPr>
        <w:t>. H</w:t>
      </w:r>
      <w:r w:rsidR="003B7F0E" w:rsidRPr="00387686">
        <w:rPr>
          <w:szCs w:val="22"/>
        </w:rPr>
        <w:t>o</w:t>
      </w:r>
      <w:r w:rsidR="0046359A" w:rsidRPr="00387686">
        <w:rPr>
          <w:szCs w:val="22"/>
        </w:rPr>
        <w:t>n kompletterade muntligt me</w:t>
      </w:r>
      <w:r w:rsidRPr="00387686">
        <w:rPr>
          <w:szCs w:val="22"/>
        </w:rPr>
        <w:t xml:space="preserve">d att berätta om ledningsgruppens fortsatta </w:t>
      </w:r>
      <w:r w:rsidR="00D03079" w:rsidRPr="00387686">
        <w:rPr>
          <w:szCs w:val="22"/>
        </w:rPr>
        <w:t>arbete</w:t>
      </w:r>
      <w:r w:rsidRPr="00387686">
        <w:rPr>
          <w:szCs w:val="22"/>
        </w:rPr>
        <w:t xml:space="preserve"> gällande prioriteringar i verksamheten.</w:t>
      </w:r>
    </w:p>
    <w:p w14:paraId="32970E41" w14:textId="77777777" w:rsidR="0005104B" w:rsidRPr="00387686" w:rsidRDefault="0005104B" w:rsidP="0046359A">
      <w:pPr>
        <w:rPr>
          <w:szCs w:val="22"/>
        </w:rPr>
      </w:pPr>
    </w:p>
    <w:p w14:paraId="6B6A6326" w14:textId="7B47EF8A" w:rsidR="008F7B3B" w:rsidRPr="00387686" w:rsidRDefault="0005104B" w:rsidP="00397AB7">
      <w:pPr>
        <w:rPr>
          <w:szCs w:val="22"/>
        </w:rPr>
      </w:pPr>
      <w:r w:rsidRPr="00387686">
        <w:rPr>
          <w:szCs w:val="22"/>
        </w:rPr>
        <w:t xml:space="preserve">Hon rapporterade vidare att </w:t>
      </w:r>
      <w:r w:rsidR="00D03079" w:rsidRPr="00387686">
        <w:rPr>
          <w:szCs w:val="22"/>
        </w:rPr>
        <w:t xml:space="preserve">Gymnastikförbundet genom Pia själv deltar i </w:t>
      </w:r>
      <w:r w:rsidRPr="00387686">
        <w:rPr>
          <w:szCs w:val="22"/>
        </w:rPr>
        <w:t xml:space="preserve">utredningen ang. LOK-stödet som tillsattes vid förra </w:t>
      </w:r>
      <w:r w:rsidR="001017E6" w:rsidRPr="00387686">
        <w:rPr>
          <w:szCs w:val="22"/>
        </w:rPr>
        <w:t xml:space="preserve">Riksidrottsmötet. Det har hittills varit givande diskussioner med mycket data om hur och vilka bidrag som betalas ut till vem. </w:t>
      </w:r>
      <w:r w:rsidR="00A943D2" w:rsidRPr="00387686">
        <w:rPr>
          <w:szCs w:val="22"/>
        </w:rPr>
        <w:t xml:space="preserve">Gymnastikförbundets linje är att den övre åldersgränsen ska sänkas från 25 år till 20 år. Riksidrottsstyrelsen förväntas fatta beslut senare detta år. </w:t>
      </w:r>
    </w:p>
    <w:p w14:paraId="6438BC54" w14:textId="77777777" w:rsidR="008F7B3B" w:rsidRPr="00387686" w:rsidRDefault="008F7B3B" w:rsidP="0046359A">
      <w:pPr>
        <w:rPr>
          <w:szCs w:val="22"/>
        </w:rPr>
      </w:pPr>
    </w:p>
    <w:p w14:paraId="33BE3610" w14:textId="298CAFFC" w:rsidR="008F7B3B" w:rsidRPr="00387686" w:rsidRDefault="00397AB7" w:rsidP="00A574D2">
      <w:pPr>
        <w:rPr>
          <w:szCs w:val="22"/>
        </w:rPr>
      </w:pPr>
      <w:r w:rsidRPr="00387686">
        <w:rPr>
          <w:szCs w:val="22"/>
        </w:rPr>
        <w:t>Pia hade också, tillsammans med kommunikationschefen Lotta Darlin, deltagit i samtal på Socialdepartementet angående Fritidskortet. I samtalet deltog också andra</w:t>
      </w:r>
      <w:r w:rsidR="00E72480" w:rsidRPr="00387686">
        <w:rPr>
          <w:szCs w:val="22"/>
        </w:rPr>
        <w:t xml:space="preserve"> organisationer som kan ingå i Fritidskortet, ett antal övriga idrotter samt de myndigheter som hanterar Fritidskortet. </w:t>
      </w:r>
      <w:r w:rsidR="00E56F1C" w:rsidRPr="00387686">
        <w:rPr>
          <w:szCs w:val="22"/>
        </w:rPr>
        <w:t xml:space="preserve">Från Gymnastikförbundet fick ministern </w:t>
      </w:r>
      <w:r w:rsidR="0079034F" w:rsidRPr="00387686">
        <w:rPr>
          <w:szCs w:val="22"/>
        </w:rPr>
        <w:t>del av att åldersgränsen borde sänkas från 7 år till 6 år, att vi gärna skulle ta del av statistik om hur många som nyttjar Fritidskortet (och inte bara hur många föreningar som är anslutna)</w:t>
      </w:r>
      <w:r w:rsidR="0047491D" w:rsidRPr="00387686">
        <w:rPr>
          <w:szCs w:val="22"/>
        </w:rPr>
        <w:t xml:space="preserve"> och att risken finns att kostnaderna som också kommer med </w:t>
      </w:r>
      <w:r w:rsidR="003A4AD0" w:rsidRPr="00387686">
        <w:rPr>
          <w:szCs w:val="22"/>
        </w:rPr>
        <w:t xml:space="preserve">att vara ansluten till </w:t>
      </w:r>
      <w:r w:rsidR="0047491D" w:rsidRPr="00387686">
        <w:rPr>
          <w:szCs w:val="22"/>
        </w:rPr>
        <w:t>Fritidskort</w:t>
      </w:r>
      <w:r w:rsidR="003A4AD0" w:rsidRPr="00387686">
        <w:rPr>
          <w:szCs w:val="22"/>
        </w:rPr>
        <w:t xml:space="preserve">et riskerar att hamna på andra poster och att summan för användaren därmed riskerar att bli oförändrad. </w:t>
      </w:r>
    </w:p>
    <w:p w14:paraId="327C9826" w14:textId="77777777" w:rsidR="008F7B3B" w:rsidRPr="00387686" w:rsidRDefault="008F7B3B" w:rsidP="0046359A">
      <w:pPr>
        <w:rPr>
          <w:szCs w:val="22"/>
        </w:rPr>
      </w:pPr>
    </w:p>
    <w:p w14:paraId="37D4B688" w14:textId="2A652940" w:rsidR="008F7B3B" w:rsidRPr="00387686" w:rsidRDefault="006D592F" w:rsidP="0046359A">
      <w:pPr>
        <w:rPr>
          <w:szCs w:val="22"/>
        </w:rPr>
      </w:pPr>
      <w:r w:rsidRPr="00387686">
        <w:rPr>
          <w:szCs w:val="22"/>
        </w:rPr>
        <w:t xml:space="preserve">Hon rapporterade vidare att goda samtal hade förts </w:t>
      </w:r>
      <w:r w:rsidR="008F7B3B" w:rsidRPr="00387686">
        <w:rPr>
          <w:szCs w:val="22"/>
        </w:rPr>
        <w:t>med S</w:t>
      </w:r>
      <w:r w:rsidRPr="00387686">
        <w:rPr>
          <w:szCs w:val="22"/>
        </w:rPr>
        <w:t>veriges olympiska kommitté</w:t>
      </w:r>
      <w:r w:rsidR="00DA7CB7" w:rsidRPr="00387686">
        <w:rPr>
          <w:szCs w:val="22"/>
        </w:rPr>
        <w:t xml:space="preserve"> (SOK)</w:t>
      </w:r>
      <w:r w:rsidRPr="00387686">
        <w:rPr>
          <w:szCs w:val="22"/>
        </w:rPr>
        <w:t xml:space="preserve">. </w:t>
      </w:r>
      <w:r w:rsidR="00B337F4" w:rsidRPr="00387686">
        <w:rPr>
          <w:szCs w:val="22"/>
        </w:rPr>
        <w:t>Lösningen med Eskilstuna är en förebild för hur SOK vill att fler kommuner ska jobba framåt.</w:t>
      </w:r>
    </w:p>
    <w:p w14:paraId="441D023C" w14:textId="77777777" w:rsidR="0046359A" w:rsidRPr="00387686" w:rsidRDefault="0046359A" w:rsidP="0046359A">
      <w:pPr>
        <w:rPr>
          <w:szCs w:val="22"/>
        </w:rPr>
      </w:pPr>
    </w:p>
    <w:p w14:paraId="27EB88DF" w14:textId="77777777" w:rsidR="0046359A" w:rsidRPr="00387686" w:rsidRDefault="0046359A" w:rsidP="0046359A">
      <w:pPr>
        <w:rPr>
          <w:szCs w:val="22"/>
        </w:rPr>
      </w:pPr>
      <w:r w:rsidRPr="00387686">
        <w:rPr>
          <w:szCs w:val="22"/>
        </w:rPr>
        <w:t>Förbundsstyrelsen beslutade</w:t>
      </w:r>
    </w:p>
    <w:p w14:paraId="11EE9B05" w14:textId="77777777" w:rsidR="0046359A" w:rsidRPr="00387686" w:rsidRDefault="0046359A" w:rsidP="0046359A">
      <w:pPr>
        <w:rPr>
          <w:szCs w:val="22"/>
        </w:rPr>
      </w:pPr>
      <w:r w:rsidRPr="00387686">
        <w:rPr>
          <w:b/>
          <w:bCs/>
          <w:szCs w:val="22"/>
        </w:rPr>
        <w:t>att</w:t>
      </w:r>
      <w:r w:rsidRPr="00387686">
        <w:rPr>
          <w:szCs w:val="22"/>
        </w:rPr>
        <w:tab/>
        <w:t>tacka för rapporten och lägga den till handlingarna.</w:t>
      </w:r>
    </w:p>
    <w:p w14:paraId="09BDD7A6" w14:textId="77777777" w:rsidR="0046359A" w:rsidRPr="00843489" w:rsidRDefault="0046359A" w:rsidP="0046359A">
      <w:pPr>
        <w:rPr>
          <w:highlight w:val="yellow"/>
        </w:rPr>
      </w:pPr>
    </w:p>
    <w:p w14:paraId="573E0968" w14:textId="77777777" w:rsidR="00387686" w:rsidRDefault="00387686">
      <w:pPr>
        <w:rPr>
          <w:rFonts w:ascii="Tahoma" w:hAnsi="Tahoma"/>
          <w:sz w:val="28"/>
          <w:szCs w:val="28"/>
        </w:rPr>
      </w:pPr>
      <w:r>
        <w:br w:type="page"/>
      </w:r>
    </w:p>
    <w:p w14:paraId="5306C40F" w14:textId="36A446D4" w:rsidR="0046359A" w:rsidRPr="00080A2E" w:rsidRDefault="0046359A" w:rsidP="008A6A36">
      <w:pPr>
        <w:pStyle w:val="Numreringprotokoll"/>
        <w:numPr>
          <w:ilvl w:val="1"/>
          <w:numId w:val="19"/>
        </w:numPr>
      </w:pPr>
      <w:r w:rsidRPr="00080A2E">
        <w:lastRenderedPageBreak/>
        <w:t>Rapport från Lillsved</w:t>
      </w:r>
    </w:p>
    <w:p w14:paraId="459C5B99" w14:textId="533682AF" w:rsidR="0046359A" w:rsidRPr="00080A2E" w:rsidRDefault="0046359A" w:rsidP="008A6A36">
      <w:pPr>
        <w:rPr>
          <w:szCs w:val="22"/>
        </w:rPr>
      </w:pPr>
      <w:r w:rsidRPr="00080A2E">
        <w:rPr>
          <w:szCs w:val="22"/>
        </w:rPr>
        <w:t xml:space="preserve">Christina Hjelmar </w:t>
      </w:r>
      <w:r w:rsidR="00B337F4" w:rsidRPr="00080A2E">
        <w:rPr>
          <w:szCs w:val="22"/>
        </w:rPr>
        <w:t xml:space="preserve">rapporterade muntligt från årsstämman som genomfördes den 21 april 2026. </w:t>
      </w:r>
    </w:p>
    <w:p w14:paraId="277893F5" w14:textId="77777777" w:rsidR="00B337F4" w:rsidRPr="00080A2E" w:rsidRDefault="00B337F4" w:rsidP="008A6A36">
      <w:pPr>
        <w:rPr>
          <w:szCs w:val="22"/>
        </w:rPr>
      </w:pPr>
    </w:p>
    <w:p w14:paraId="046B060B" w14:textId="1B426724" w:rsidR="00B337F4" w:rsidRPr="00080A2E" w:rsidRDefault="00FB7FDB" w:rsidP="008A6A36">
      <w:pPr>
        <w:rPr>
          <w:szCs w:val="22"/>
        </w:rPr>
      </w:pPr>
      <w:r w:rsidRPr="00080A2E">
        <w:rPr>
          <w:szCs w:val="22"/>
        </w:rPr>
        <w:t xml:space="preserve">Pengarna från försäljningen av </w:t>
      </w:r>
      <w:proofErr w:type="spellStart"/>
      <w:r w:rsidRPr="00080A2E">
        <w:rPr>
          <w:szCs w:val="22"/>
        </w:rPr>
        <w:t>Nyvarp</w:t>
      </w:r>
      <w:proofErr w:type="spellEnd"/>
      <w:r w:rsidRPr="00080A2E">
        <w:rPr>
          <w:szCs w:val="22"/>
        </w:rPr>
        <w:t xml:space="preserve"> har möjliggjort omfattande investeringar i fastigheternas infrastruktur. </w:t>
      </w:r>
      <w:r w:rsidR="00B337F4" w:rsidRPr="00080A2E">
        <w:rPr>
          <w:szCs w:val="22"/>
        </w:rPr>
        <w:t>I juni</w:t>
      </w:r>
      <w:r w:rsidR="0005185C" w:rsidRPr="00080A2E">
        <w:rPr>
          <w:szCs w:val="22"/>
        </w:rPr>
        <w:t xml:space="preserve"> kommer en workshop angående hur herrgården kan användas på bästa sätt framöver att arrangeras.</w:t>
      </w:r>
      <w:r w:rsidR="00B337F4" w:rsidRPr="00080A2E">
        <w:rPr>
          <w:szCs w:val="22"/>
        </w:rPr>
        <w:t xml:space="preserve"> </w:t>
      </w:r>
    </w:p>
    <w:p w14:paraId="53BF937A" w14:textId="77777777" w:rsidR="00F7593B" w:rsidRPr="00080A2E" w:rsidRDefault="00F7593B" w:rsidP="008A6A36">
      <w:pPr>
        <w:rPr>
          <w:szCs w:val="22"/>
        </w:rPr>
      </w:pPr>
    </w:p>
    <w:p w14:paraId="42CB34DE" w14:textId="4E2983FA" w:rsidR="00F7593B" w:rsidRPr="00080A2E" w:rsidRDefault="00080A2E" w:rsidP="00080A2E">
      <w:pPr>
        <w:rPr>
          <w:szCs w:val="22"/>
        </w:rPr>
      </w:pPr>
      <w:r w:rsidRPr="00080A2E">
        <w:rPr>
          <w:szCs w:val="22"/>
        </w:rPr>
        <w:t xml:space="preserve">Konferensdelen har flera återkommande gäster där Försvarsmakten är en. All dykutbildning inom Räddningstjänsten sker också på Lillsved. </w:t>
      </w:r>
    </w:p>
    <w:p w14:paraId="1A72E8DB" w14:textId="77777777" w:rsidR="0046359A" w:rsidRPr="00080A2E" w:rsidRDefault="0046359A" w:rsidP="008A6A36">
      <w:pPr>
        <w:rPr>
          <w:szCs w:val="22"/>
        </w:rPr>
      </w:pPr>
    </w:p>
    <w:p w14:paraId="455BDF18" w14:textId="77777777" w:rsidR="0046359A" w:rsidRPr="00080A2E" w:rsidRDefault="0046359A" w:rsidP="008A6A36">
      <w:pPr>
        <w:rPr>
          <w:szCs w:val="22"/>
        </w:rPr>
      </w:pPr>
      <w:r w:rsidRPr="00080A2E">
        <w:rPr>
          <w:szCs w:val="22"/>
        </w:rPr>
        <w:t>Förbundsstyrelsen beslutade</w:t>
      </w:r>
    </w:p>
    <w:p w14:paraId="708A64C5" w14:textId="7CA1C086" w:rsidR="0046359A" w:rsidRPr="00080A2E" w:rsidRDefault="0046359A" w:rsidP="008A6A36">
      <w:pPr>
        <w:rPr>
          <w:szCs w:val="22"/>
        </w:rPr>
      </w:pPr>
      <w:r w:rsidRPr="00080A2E">
        <w:rPr>
          <w:b/>
          <w:bCs/>
          <w:szCs w:val="22"/>
        </w:rPr>
        <w:t>att</w:t>
      </w:r>
      <w:r w:rsidRPr="00080A2E">
        <w:rPr>
          <w:szCs w:val="22"/>
        </w:rPr>
        <w:tab/>
        <w:t xml:space="preserve">tacka för rapporten och </w:t>
      </w:r>
      <w:r w:rsidR="00080A2E">
        <w:rPr>
          <w:szCs w:val="22"/>
        </w:rPr>
        <w:t>notera detta i protokollet</w:t>
      </w:r>
      <w:r w:rsidRPr="00080A2E">
        <w:rPr>
          <w:szCs w:val="22"/>
        </w:rPr>
        <w:t>.</w:t>
      </w:r>
    </w:p>
    <w:p w14:paraId="4DEC5AE8" w14:textId="77777777" w:rsidR="00F7593B" w:rsidRPr="00843489" w:rsidRDefault="00F7593B" w:rsidP="008A6A36">
      <w:pPr>
        <w:rPr>
          <w:szCs w:val="22"/>
          <w:highlight w:val="yellow"/>
        </w:rPr>
      </w:pPr>
    </w:p>
    <w:p w14:paraId="60214392" w14:textId="69806B0B" w:rsidR="00F7593B" w:rsidRPr="00843489" w:rsidRDefault="00F7593B" w:rsidP="00F7593B">
      <w:pPr>
        <w:pStyle w:val="Numreringprotokoll"/>
      </w:pPr>
      <w:r w:rsidRPr="00843489">
        <w:t>Uppföljning verksamhetsplan</w:t>
      </w:r>
    </w:p>
    <w:p w14:paraId="1193B89B" w14:textId="0C10FA6A" w:rsidR="00F7593B" w:rsidRPr="00843489" w:rsidRDefault="00F7593B" w:rsidP="00F7593B">
      <w:r w:rsidRPr="00843489">
        <w:t>Pia Josephson anmälde och kommenterade en uppföljning av verksamhetsplanen 2025/2026, dnr 2026:005 a.</w:t>
      </w:r>
    </w:p>
    <w:p w14:paraId="39D9D8D2" w14:textId="77777777" w:rsidR="00F7593B" w:rsidRPr="00843489" w:rsidRDefault="00F7593B" w:rsidP="00F7593B"/>
    <w:p w14:paraId="74BC6500" w14:textId="3EA3C1E8" w:rsidR="00F7593B" w:rsidRPr="00843489" w:rsidRDefault="00F7593B" w:rsidP="00F7593B">
      <w:r w:rsidRPr="00843489">
        <w:t>Förbundsstyrelsen beslutade</w:t>
      </w:r>
    </w:p>
    <w:p w14:paraId="1DBF3E82" w14:textId="31F63DA2" w:rsidR="00F7593B" w:rsidRPr="00843489" w:rsidRDefault="00F7593B" w:rsidP="00F7593B">
      <w:r w:rsidRPr="00843489">
        <w:rPr>
          <w:b/>
          <w:bCs/>
        </w:rPr>
        <w:t>att</w:t>
      </w:r>
      <w:r w:rsidRPr="00843489">
        <w:tab/>
        <w:t>tacka för rapporten och lägga den till handlingarna.</w:t>
      </w:r>
    </w:p>
    <w:p w14:paraId="01B78901" w14:textId="77777777" w:rsidR="00F7593B" w:rsidRPr="00843489" w:rsidRDefault="00F7593B" w:rsidP="00F7593B"/>
    <w:p w14:paraId="672DD133" w14:textId="48AC9992" w:rsidR="00F7593B" w:rsidRPr="009E1198" w:rsidRDefault="00F7593B" w:rsidP="00F7593B">
      <w:pPr>
        <w:pStyle w:val="Numreringprotokoll"/>
      </w:pPr>
      <w:r w:rsidRPr="009E1198">
        <w:t>Rekrytering av ny generalsekreterare</w:t>
      </w:r>
    </w:p>
    <w:p w14:paraId="33DD7EDC" w14:textId="77777777" w:rsidR="004303E4" w:rsidRPr="009E1198" w:rsidRDefault="00AF0825" w:rsidP="00F7593B">
      <w:r w:rsidRPr="009E1198">
        <w:t>Suzanne Lundvall anmälde</w:t>
      </w:r>
      <w:r w:rsidR="00DC52F4" w:rsidRPr="009E1198">
        <w:t xml:space="preserve"> muntligt</w:t>
      </w:r>
      <w:r w:rsidRPr="009E1198">
        <w:t xml:space="preserve"> att offerter ha</w:t>
      </w:r>
      <w:r w:rsidR="00DC52F4" w:rsidRPr="009E1198">
        <w:t>de</w:t>
      </w:r>
      <w:r w:rsidRPr="009E1198">
        <w:t xml:space="preserve"> tagits in från rekryteringsbolag. </w:t>
      </w:r>
      <w:r w:rsidR="00DC52F4" w:rsidRPr="009E1198">
        <w:t xml:space="preserve">En annons kommer att publiceras när beslut om rekryteringsfirma har fattats. </w:t>
      </w:r>
      <w:r w:rsidRPr="009E1198">
        <w:t>Styrelsen kommer få ta del av annonsen</w:t>
      </w:r>
      <w:r w:rsidR="004303E4" w:rsidRPr="009E1198">
        <w:t xml:space="preserve"> och kunna lämna synpunkter</w:t>
      </w:r>
      <w:r w:rsidRPr="009E1198">
        <w:t xml:space="preserve"> inför publicering. </w:t>
      </w:r>
    </w:p>
    <w:p w14:paraId="06E5BAFC" w14:textId="77777777" w:rsidR="004303E4" w:rsidRPr="009E1198" w:rsidRDefault="004303E4" w:rsidP="00F7593B"/>
    <w:p w14:paraId="44651F71" w14:textId="76498928" w:rsidR="00F7593B" w:rsidRPr="009E1198" w:rsidRDefault="00AF0825" w:rsidP="00F7593B">
      <w:r w:rsidRPr="009E1198">
        <w:t xml:space="preserve">Hon rapporterade också om </w:t>
      </w:r>
      <w:r w:rsidR="004303E4" w:rsidRPr="009E1198">
        <w:t>dialogen</w:t>
      </w:r>
      <w:r w:rsidRPr="009E1198">
        <w:t xml:space="preserve"> med </w:t>
      </w:r>
      <w:r w:rsidR="006911C8" w:rsidRPr="009E1198">
        <w:t xml:space="preserve">fackklubben. Information om </w:t>
      </w:r>
      <w:r w:rsidR="004303E4" w:rsidRPr="009E1198">
        <w:t xml:space="preserve">rekryteringsprocessen hittills </w:t>
      </w:r>
      <w:r w:rsidR="006911C8" w:rsidRPr="009E1198">
        <w:t>ha</w:t>
      </w:r>
      <w:r w:rsidR="004303E4" w:rsidRPr="009E1198">
        <w:t>de</w:t>
      </w:r>
      <w:r w:rsidR="006911C8" w:rsidRPr="009E1198">
        <w:t xml:space="preserve"> också delats med personalen på nationella kansliet.</w:t>
      </w:r>
    </w:p>
    <w:p w14:paraId="7883697A" w14:textId="77777777" w:rsidR="008F1526" w:rsidRPr="009E1198" w:rsidRDefault="008F1526" w:rsidP="00F7593B"/>
    <w:p w14:paraId="747D7367" w14:textId="1929D952" w:rsidR="006911C8" w:rsidRPr="009E1198" w:rsidRDefault="006911C8" w:rsidP="00F7593B">
      <w:r w:rsidRPr="009E1198">
        <w:t>Rekryteringsgruppen består av Suzanne Lundvall, Simone Westerberg Skoog och Lisa Lundin.</w:t>
      </w:r>
      <w:r w:rsidR="008F1526" w:rsidRPr="009E1198">
        <w:t xml:space="preserve"> Om Ulrik Thelin väljs in som ledamot i styrelsen, kommer han också att tillfrågas om att </w:t>
      </w:r>
      <w:r w:rsidR="009E1198" w:rsidRPr="009E1198">
        <w:t>ingå i rekryteringsgruppen.</w:t>
      </w:r>
    </w:p>
    <w:p w14:paraId="45BB3A2F" w14:textId="77777777" w:rsidR="006911C8" w:rsidRPr="009E1198" w:rsidRDefault="006911C8" w:rsidP="00F7593B"/>
    <w:p w14:paraId="27A0C353" w14:textId="791A22C2" w:rsidR="006911C8" w:rsidRPr="009E1198" w:rsidRDefault="006911C8" w:rsidP="00F7593B">
      <w:r w:rsidRPr="009E1198">
        <w:t>Förbundsstyrelsen beslutade</w:t>
      </w:r>
    </w:p>
    <w:p w14:paraId="74951995" w14:textId="7A007308" w:rsidR="006911C8" w:rsidRPr="009E1198" w:rsidRDefault="006911C8" w:rsidP="00F7593B">
      <w:r w:rsidRPr="009E1198">
        <w:rPr>
          <w:b/>
          <w:bCs/>
        </w:rPr>
        <w:t>att</w:t>
      </w:r>
      <w:r w:rsidRPr="009E1198">
        <w:tab/>
        <w:t>tacka för rapporten och notera detta i protokollet.</w:t>
      </w:r>
    </w:p>
    <w:p w14:paraId="0848DD98" w14:textId="77777777" w:rsidR="0046359A" w:rsidRPr="00843489" w:rsidRDefault="0046359A" w:rsidP="0046359A">
      <w:pPr>
        <w:rPr>
          <w:highlight w:val="yellow"/>
        </w:rPr>
      </w:pPr>
    </w:p>
    <w:p w14:paraId="6E69C5CA" w14:textId="77777777" w:rsidR="0046359A" w:rsidRPr="00DC52F4" w:rsidRDefault="004553E7" w:rsidP="00D3278F">
      <w:pPr>
        <w:pStyle w:val="Rubrik2"/>
      </w:pPr>
      <w:r w:rsidRPr="00DC52F4">
        <w:t xml:space="preserve">Beslutsärenden </w:t>
      </w:r>
    </w:p>
    <w:p w14:paraId="6AD5D1B6" w14:textId="00A81CAC" w:rsidR="0046359A" w:rsidRPr="00DC52F4" w:rsidRDefault="00F7593B" w:rsidP="008A6A36">
      <w:pPr>
        <w:pStyle w:val="Numreringprotokoll"/>
      </w:pPr>
      <w:r w:rsidRPr="00DC52F4">
        <w:t>Inför Sveriges olympiska kommittés årsmöte</w:t>
      </w:r>
    </w:p>
    <w:p w14:paraId="30395DA8" w14:textId="55CCE5D2" w:rsidR="00F7593B" w:rsidRPr="00DC52F4" w:rsidRDefault="00F7593B" w:rsidP="00F7593B">
      <w:r w:rsidRPr="00DC52F4">
        <w:t>Ordförande hälsade Jonas Juhl välkommen till mötet. Jonas anmälde och kommenterade ett samtalsunderlag inför behandlingen av en motion från Svenska Friidrottsförbundet till Sveriges olympiska kommittés årsmöte</w:t>
      </w:r>
      <w:r w:rsidR="00DC52F4" w:rsidRPr="00DC52F4">
        <w:t>, dnr 2026:036</w:t>
      </w:r>
      <w:r w:rsidRPr="00DC52F4">
        <w:t>.</w:t>
      </w:r>
    </w:p>
    <w:p w14:paraId="4083AE09" w14:textId="77777777" w:rsidR="00F7593B" w:rsidRPr="00DC52F4" w:rsidRDefault="00F7593B" w:rsidP="00F7593B"/>
    <w:p w14:paraId="3C8DFE5E" w14:textId="0BAA2116" w:rsidR="00F7593B" w:rsidRPr="00DC52F4" w:rsidRDefault="00F7593B" w:rsidP="00F7593B">
      <w:r w:rsidRPr="00DC52F4">
        <w:lastRenderedPageBreak/>
        <w:t>Förbundsstyrelsen beslutade</w:t>
      </w:r>
    </w:p>
    <w:p w14:paraId="30C50442" w14:textId="72B758D5" w:rsidR="00F7593B" w:rsidRPr="00DC52F4" w:rsidRDefault="00F7593B" w:rsidP="00EB5633">
      <w:pPr>
        <w:ind w:left="1300" w:hanging="1300"/>
        <w:rPr>
          <w:b/>
          <w:bCs/>
        </w:rPr>
      </w:pPr>
      <w:r w:rsidRPr="00DC52F4">
        <w:rPr>
          <w:b/>
          <w:bCs/>
        </w:rPr>
        <w:t>att</w:t>
      </w:r>
      <w:r w:rsidRPr="00DC52F4">
        <w:tab/>
      </w:r>
      <w:r w:rsidR="00EB5633" w:rsidRPr="00DC52F4">
        <w:tab/>
        <w:t xml:space="preserve">uppdra åt Gymnastikförbundets ombud vid Sveriges olympiska kommittés årsmöte </w:t>
      </w:r>
      <w:r w:rsidR="00DC52F4" w:rsidRPr="00DC52F4">
        <w:t xml:space="preserve">att </w:t>
      </w:r>
      <w:r w:rsidR="00EB5633" w:rsidRPr="00DC52F4">
        <w:t xml:space="preserve">stötta motionen från </w:t>
      </w:r>
      <w:r w:rsidR="00DC52F4" w:rsidRPr="00DC52F4">
        <w:t xml:space="preserve">Svenska </w:t>
      </w:r>
      <w:r w:rsidR="00EB5633" w:rsidRPr="00DC52F4">
        <w:t>Friidrottsförbundet.</w:t>
      </w:r>
    </w:p>
    <w:p w14:paraId="26E4F6DD" w14:textId="77777777" w:rsidR="00F7593B" w:rsidRPr="00843489" w:rsidRDefault="00F7593B" w:rsidP="00F7593B">
      <w:pPr>
        <w:rPr>
          <w:highlight w:val="yellow"/>
        </w:rPr>
      </w:pPr>
    </w:p>
    <w:p w14:paraId="27DB32B9" w14:textId="3EEACCA3" w:rsidR="0046359A" w:rsidRPr="00843489" w:rsidRDefault="00F7593B" w:rsidP="00F7593B">
      <w:pPr>
        <w:pStyle w:val="Numreringprotokoll"/>
      </w:pPr>
      <w:r w:rsidRPr="00843489">
        <w:t>Överklagande föreningsstyrelses beslut</w:t>
      </w:r>
    </w:p>
    <w:p w14:paraId="41A99F20" w14:textId="45BA50E6" w:rsidR="001473F5" w:rsidRPr="00843489" w:rsidRDefault="001473F5" w:rsidP="001473F5">
      <w:r w:rsidRPr="00843489">
        <w:t>Förbundsstyrelsen beslutade</w:t>
      </w:r>
    </w:p>
    <w:p w14:paraId="02EF3231" w14:textId="41AD4E65" w:rsidR="001473F5" w:rsidRPr="00843489" w:rsidRDefault="001473F5" w:rsidP="001B1474">
      <w:r w:rsidRPr="00843489">
        <w:rPr>
          <w:b/>
          <w:bCs/>
        </w:rPr>
        <w:t>att</w:t>
      </w:r>
      <w:r w:rsidRPr="00843489">
        <w:tab/>
      </w:r>
    </w:p>
    <w:p w14:paraId="184F3F31" w14:textId="30A55CF2" w:rsidR="001473F5" w:rsidRPr="00843489" w:rsidRDefault="001473F5" w:rsidP="001B1474">
      <w:r w:rsidRPr="00843489">
        <w:rPr>
          <w:b/>
          <w:bCs/>
        </w:rPr>
        <w:t>att</w:t>
      </w:r>
      <w:r w:rsidRPr="00843489">
        <w:t xml:space="preserve"> </w:t>
      </w:r>
      <w:r w:rsidRPr="00843489">
        <w:tab/>
      </w:r>
    </w:p>
    <w:p w14:paraId="3337E92F" w14:textId="52EB8B1A" w:rsidR="001473F5" w:rsidRPr="00843489" w:rsidRDefault="001473F5" w:rsidP="001B1474">
      <w:r w:rsidRPr="00843489">
        <w:rPr>
          <w:b/>
          <w:bCs/>
        </w:rPr>
        <w:t>att</w:t>
      </w:r>
      <w:r w:rsidRPr="00843489">
        <w:tab/>
      </w:r>
    </w:p>
    <w:p w14:paraId="7C06C368" w14:textId="20F31A3B" w:rsidR="001473F5" w:rsidRPr="00843489" w:rsidRDefault="001473F5" w:rsidP="001473F5">
      <w:pPr>
        <w:ind w:left="1300" w:hanging="1300"/>
      </w:pPr>
      <w:r w:rsidRPr="00843489">
        <w:rPr>
          <w:b/>
          <w:bCs/>
        </w:rPr>
        <w:t>att</w:t>
      </w:r>
      <w:r w:rsidRPr="00843489">
        <w:tab/>
        <w:t>denna punkt beläggs med sekretess av hänsyn till involverade personer och förening och därmed inte finns med i protokoll som lämnas till externa parter, inkl. publicering på hemsidan.</w:t>
      </w:r>
    </w:p>
    <w:p w14:paraId="315BE9C6" w14:textId="77777777" w:rsidR="0046359A" w:rsidRPr="00843489" w:rsidRDefault="0046359A" w:rsidP="0046359A">
      <w:pPr>
        <w:rPr>
          <w:highlight w:val="yellow"/>
        </w:rPr>
      </w:pPr>
    </w:p>
    <w:p w14:paraId="2E24236D" w14:textId="66627FE7" w:rsidR="0046359A" w:rsidRPr="002A4C03" w:rsidRDefault="00F7593B" w:rsidP="00F7593B">
      <w:pPr>
        <w:pStyle w:val="Numreringprotokoll"/>
      </w:pPr>
      <w:r w:rsidRPr="002A4C03">
        <w:t>Fråga för placeringspolicy</w:t>
      </w:r>
    </w:p>
    <w:p w14:paraId="3B6FE5EA" w14:textId="5F1479F7" w:rsidR="0046359A" w:rsidRPr="002A4C03" w:rsidRDefault="00225667" w:rsidP="0046359A">
      <w:r w:rsidRPr="002A4C03">
        <w:t xml:space="preserve">Pia Josephson presenterade </w:t>
      </w:r>
      <w:r w:rsidR="002C408B" w:rsidRPr="002A4C03">
        <w:t>en frågeställning gällande placeringspolicyn muntligt.</w:t>
      </w:r>
      <w:r w:rsidR="00401E96" w:rsidRPr="002A4C03">
        <w:t xml:space="preserve"> Frågan hade kommit från PAM </w:t>
      </w:r>
      <w:proofErr w:type="spellStart"/>
      <w:r w:rsidR="00401E96" w:rsidRPr="002A4C03">
        <w:t>Capital</w:t>
      </w:r>
      <w:proofErr w:type="spellEnd"/>
      <w:r w:rsidR="00107746" w:rsidRPr="002A4C03">
        <w:t xml:space="preserve"> och kräver styrelsebeslut eftersom det </w:t>
      </w:r>
      <w:r w:rsidR="008F4A9B" w:rsidRPr="002A4C03">
        <w:t xml:space="preserve">skulle innebära </w:t>
      </w:r>
      <w:r w:rsidR="002A4C03" w:rsidRPr="002A4C03">
        <w:t xml:space="preserve">ett </w:t>
      </w:r>
      <w:r w:rsidR="008F4A9B" w:rsidRPr="002A4C03">
        <w:t>visst avsteg från placeringspolicyn.</w:t>
      </w:r>
    </w:p>
    <w:p w14:paraId="4ED40944" w14:textId="77777777" w:rsidR="0046359A" w:rsidRPr="002A4C03" w:rsidRDefault="0046359A" w:rsidP="0046359A"/>
    <w:p w14:paraId="37744594" w14:textId="77777777" w:rsidR="0046359A" w:rsidRPr="002A4C03" w:rsidRDefault="0046359A" w:rsidP="0046359A">
      <w:r w:rsidRPr="002A4C03">
        <w:t>Förbundsstyrelsen beslutade</w:t>
      </w:r>
    </w:p>
    <w:p w14:paraId="029E0A5F" w14:textId="7B495A8F" w:rsidR="0046359A" w:rsidRPr="002A4C03" w:rsidRDefault="0046359A" w:rsidP="006E2BB3">
      <w:pPr>
        <w:ind w:left="1300" w:hanging="1300"/>
      </w:pPr>
      <w:r w:rsidRPr="002A4C03">
        <w:rPr>
          <w:b/>
          <w:bCs/>
        </w:rPr>
        <w:t>att</w:t>
      </w:r>
      <w:r w:rsidRPr="002A4C03">
        <w:tab/>
      </w:r>
      <w:r w:rsidR="009E0505" w:rsidRPr="002A4C03">
        <w:t xml:space="preserve">uppdra åt t.f. generalsekreterare att återkomma till PAM </w:t>
      </w:r>
      <w:proofErr w:type="spellStart"/>
      <w:r w:rsidR="009E0505" w:rsidRPr="002A4C03">
        <w:t>Capital</w:t>
      </w:r>
      <w:proofErr w:type="spellEnd"/>
      <w:r w:rsidR="009E0505" w:rsidRPr="002A4C03">
        <w:t xml:space="preserve"> om </w:t>
      </w:r>
      <w:r w:rsidR="00D451D4">
        <w:t>konsekvensen av</w:t>
      </w:r>
      <w:r w:rsidR="00D451D4" w:rsidRPr="002A4C03">
        <w:t xml:space="preserve"> </w:t>
      </w:r>
      <w:r w:rsidR="009E0505" w:rsidRPr="002A4C03">
        <w:t>att avsluta</w:t>
      </w:r>
      <w:r w:rsidR="006E2BB3" w:rsidRPr="002A4C03">
        <w:t xml:space="preserve"> investeringen.</w:t>
      </w:r>
    </w:p>
    <w:p w14:paraId="7EF33AF9" w14:textId="014BBF9D" w:rsidR="006E2BB3" w:rsidRPr="002A4C03" w:rsidRDefault="006E2BB3" w:rsidP="00FC38A5">
      <w:pPr>
        <w:ind w:left="1300" w:hanging="1300"/>
      </w:pPr>
      <w:r w:rsidRPr="002A4C03">
        <w:rPr>
          <w:b/>
          <w:bCs/>
        </w:rPr>
        <w:t>att</w:t>
      </w:r>
      <w:r w:rsidRPr="002A4C03">
        <w:tab/>
        <w:t xml:space="preserve">om </w:t>
      </w:r>
      <w:r w:rsidR="00FC38A5">
        <w:t>ett avslut</w:t>
      </w:r>
      <w:r w:rsidR="00FC38A5" w:rsidRPr="002A4C03">
        <w:t xml:space="preserve"> </w:t>
      </w:r>
      <w:r w:rsidRPr="002A4C03">
        <w:t>inte är möjligt, ligga kvar med nuvarande investering.</w:t>
      </w:r>
    </w:p>
    <w:p w14:paraId="3CE7BF11" w14:textId="77777777" w:rsidR="00F7593B" w:rsidRPr="00843489" w:rsidRDefault="00F7593B" w:rsidP="0046359A">
      <w:pPr>
        <w:rPr>
          <w:highlight w:val="yellow"/>
        </w:rPr>
      </w:pPr>
    </w:p>
    <w:p w14:paraId="1EC17ACF" w14:textId="6BD1A5C5" w:rsidR="0046359A" w:rsidRPr="00843489" w:rsidRDefault="004553E7" w:rsidP="008A6A36">
      <w:pPr>
        <w:pStyle w:val="Rubrik2"/>
      </w:pPr>
      <w:r w:rsidRPr="00843489">
        <w:t>Diskussionspunkter</w:t>
      </w:r>
    </w:p>
    <w:p w14:paraId="7F911443" w14:textId="0B2FBA3D" w:rsidR="0046359A" w:rsidRPr="00843489" w:rsidRDefault="00F7593B" w:rsidP="008A6A36">
      <w:pPr>
        <w:pStyle w:val="Numreringprotokoll"/>
      </w:pPr>
      <w:r w:rsidRPr="00843489">
        <w:t>Förberedelse inför förbundsmötet</w:t>
      </w:r>
    </w:p>
    <w:p w14:paraId="7BC34FF6" w14:textId="03E3F9C9" w:rsidR="0046359A" w:rsidRPr="00843489" w:rsidRDefault="001854A1" w:rsidP="0046359A">
      <w:r w:rsidRPr="00843489">
        <w:t xml:space="preserve">Förbundsstyrelsen </w:t>
      </w:r>
      <w:r w:rsidR="00E64FAE" w:rsidRPr="00843489">
        <w:t>gick igenom punkterna på föredragningslistan för förbundsmötet och förberedde</w:t>
      </w:r>
      <w:r w:rsidR="0000383E" w:rsidRPr="00843489">
        <w:t xml:space="preserve"> dessa.</w:t>
      </w:r>
    </w:p>
    <w:p w14:paraId="0EDF99DD" w14:textId="77777777" w:rsidR="0046359A" w:rsidRPr="00843489" w:rsidRDefault="0046359A" w:rsidP="0046359A"/>
    <w:p w14:paraId="331E72C0" w14:textId="77777777" w:rsidR="0046359A" w:rsidRPr="00843489" w:rsidRDefault="0046359A" w:rsidP="0046359A">
      <w:r w:rsidRPr="00843489">
        <w:t>Förbundsstyrelsen beslutade</w:t>
      </w:r>
    </w:p>
    <w:p w14:paraId="322503D2" w14:textId="5F5CC95A" w:rsidR="0046359A" w:rsidRPr="00843489" w:rsidRDefault="0046359A" w:rsidP="0046359A">
      <w:r w:rsidRPr="00843489">
        <w:rPr>
          <w:b/>
          <w:bCs/>
        </w:rPr>
        <w:t>att</w:t>
      </w:r>
      <w:r w:rsidRPr="00843489">
        <w:tab/>
      </w:r>
      <w:r w:rsidR="0000383E" w:rsidRPr="00843489">
        <w:t>notera detta i protokollet.</w:t>
      </w:r>
    </w:p>
    <w:p w14:paraId="5F5AF2AB" w14:textId="7F02E7FA" w:rsidR="0046359A" w:rsidRPr="00843489" w:rsidRDefault="0046359A" w:rsidP="00F7593B"/>
    <w:p w14:paraId="3F1C678F" w14:textId="77777777" w:rsidR="0046359A" w:rsidRPr="00843489" w:rsidRDefault="00D3278F" w:rsidP="008A6A36">
      <w:pPr>
        <w:pStyle w:val="Rubrik2"/>
      </w:pPr>
      <w:r w:rsidRPr="00843489">
        <w:t>Övriga rapporter</w:t>
      </w:r>
    </w:p>
    <w:p w14:paraId="3FBD9FD5" w14:textId="77777777" w:rsidR="0046359A" w:rsidRPr="00843489" w:rsidRDefault="0046359A" w:rsidP="008A6A36">
      <w:pPr>
        <w:pStyle w:val="Numreringprotokoll"/>
      </w:pPr>
      <w:r w:rsidRPr="00843489">
        <w:t>Nya föreningar, utträden och namnändringar</w:t>
      </w:r>
    </w:p>
    <w:p w14:paraId="68A981C6" w14:textId="7631EB95" w:rsidR="0046359A" w:rsidRPr="00843489" w:rsidRDefault="00F7593B" w:rsidP="0046359A">
      <w:r w:rsidRPr="00843489">
        <w:t>Pia Josephson</w:t>
      </w:r>
      <w:r w:rsidR="0046359A" w:rsidRPr="00843489">
        <w:t xml:space="preserve"> anmälde vilka föreningar h</w:t>
      </w:r>
      <w:r w:rsidR="003B7F0E" w:rsidRPr="00843489">
        <w:t>o</w:t>
      </w:r>
      <w:r w:rsidR="0046359A" w:rsidRPr="00843489">
        <w:t>n i enlighet med sin delegationsrätt har fattat beslut om gällande in- och utträde samt namnändringar</w:t>
      </w:r>
      <w:r w:rsidR="003B7F0E" w:rsidRPr="00843489">
        <w:t>, dnr 202</w:t>
      </w:r>
      <w:r w:rsidR="001473F5" w:rsidRPr="00843489">
        <w:t>6</w:t>
      </w:r>
      <w:r w:rsidR="003B7F0E" w:rsidRPr="00843489">
        <w:t xml:space="preserve">:004 </w:t>
      </w:r>
      <w:r w:rsidR="001473F5" w:rsidRPr="00843489">
        <w:t>d</w:t>
      </w:r>
      <w:r w:rsidR="0046359A" w:rsidRPr="00843489">
        <w:t>.</w:t>
      </w:r>
    </w:p>
    <w:p w14:paraId="49E46923" w14:textId="77777777" w:rsidR="000B3A1B" w:rsidRPr="00843489" w:rsidRDefault="000B3A1B" w:rsidP="0046359A"/>
    <w:p w14:paraId="5AA2463F" w14:textId="77777777" w:rsidR="000B3A1B" w:rsidRPr="00843489" w:rsidRDefault="000B3A1B" w:rsidP="0046359A">
      <w:r w:rsidRPr="00843489">
        <w:t>Förbundsstyrelsen beslutade</w:t>
      </w:r>
    </w:p>
    <w:p w14:paraId="1E6DB342" w14:textId="77777777" w:rsidR="000B3A1B" w:rsidRDefault="000B3A1B" w:rsidP="0046359A">
      <w:r w:rsidRPr="00843489">
        <w:rPr>
          <w:b/>
          <w:bCs/>
        </w:rPr>
        <w:t>att</w:t>
      </w:r>
      <w:r w:rsidRPr="00843489">
        <w:tab/>
        <w:t>notera detta i protokollet.</w:t>
      </w:r>
    </w:p>
    <w:p w14:paraId="2D95B10B" w14:textId="199F1229" w:rsidR="00843489" w:rsidRPr="00843489" w:rsidRDefault="00843489" w:rsidP="0046359A">
      <w:r w:rsidRPr="00843489">
        <w:rPr>
          <w:b/>
          <w:bCs/>
        </w:rPr>
        <w:t>att</w:t>
      </w:r>
      <w:r>
        <w:tab/>
        <w:t>godkänna medlemsansökan från Svea Rytmisk gymnastikförening.</w:t>
      </w:r>
    </w:p>
    <w:p w14:paraId="7182B2AE" w14:textId="77777777" w:rsidR="0046359A" w:rsidRPr="00843489" w:rsidRDefault="0046359A" w:rsidP="0046359A">
      <w:pPr>
        <w:rPr>
          <w:highlight w:val="yellow"/>
        </w:rPr>
      </w:pPr>
    </w:p>
    <w:p w14:paraId="20C28C4E" w14:textId="60AA96AA" w:rsidR="00F7593B" w:rsidRPr="00843489" w:rsidRDefault="00F7593B" w:rsidP="008A6A36">
      <w:pPr>
        <w:pStyle w:val="Numreringprotokoll"/>
      </w:pPr>
      <w:r w:rsidRPr="00843489">
        <w:t>Tackskrivelser</w:t>
      </w:r>
    </w:p>
    <w:p w14:paraId="72CD9BA4" w14:textId="1BA405E2" w:rsidR="00F7593B" w:rsidRPr="00843489" w:rsidRDefault="001473F5" w:rsidP="00F7593B">
      <w:r w:rsidRPr="00843489">
        <w:lastRenderedPageBreak/>
        <w:t>Följande tackskrivelser hade inkommit:</w:t>
      </w:r>
    </w:p>
    <w:p w14:paraId="57D2001F" w14:textId="7F6E22FB" w:rsidR="001473F5" w:rsidRPr="00843489" w:rsidRDefault="001473F5" w:rsidP="00F7593B">
      <w:r w:rsidRPr="00843489">
        <w:t xml:space="preserve">Margareta </w:t>
      </w:r>
      <w:proofErr w:type="spellStart"/>
      <w:r w:rsidRPr="00843489">
        <w:t>Ekesryd</w:t>
      </w:r>
      <w:proofErr w:type="spellEnd"/>
      <w:r w:rsidRPr="00843489">
        <w:t>, 80 år, blommor</w:t>
      </w:r>
    </w:p>
    <w:p w14:paraId="3A8D6C2F" w14:textId="77777777" w:rsidR="001473F5" w:rsidRPr="00843489" w:rsidRDefault="001473F5" w:rsidP="00F7593B"/>
    <w:p w14:paraId="57B788D4" w14:textId="3627FDEB" w:rsidR="001473F5" w:rsidRPr="00843489" w:rsidRDefault="001473F5" w:rsidP="00F7593B">
      <w:r w:rsidRPr="00843489">
        <w:t>Förbundsstyrelsen beslutade</w:t>
      </w:r>
    </w:p>
    <w:p w14:paraId="68DE8237" w14:textId="5049FE14" w:rsidR="001473F5" w:rsidRPr="00843489" w:rsidRDefault="001473F5" w:rsidP="00F7593B">
      <w:r w:rsidRPr="00843489">
        <w:rPr>
          <w:b/>
          <w:bCs/>
        </w:rPr>
        <w:t>att</w:t>
      </w:r>
      <w:r w:rsidRPr="00843489">
        <w:tab/>
        <w:t>notera detta i protokollet.</w:t>
      </w:r>
    </w:p>
    <w:p w14:paraId="6A999E9C" w14:textId="77777777" w:rsidR="001473F5" w:rsidRPr="00843489" w:rsidRDefault="001473F5" w:rsidP="00F7593B"/>
    <w:p w14:paraId="3E0DB6E5" w14:textId="5CF47B79" w:rsidR="0046359A" w:rsidRPr="00843489" w:rsidRDefault="0046359A" w:rsidP="008A6A36">
      <w:pPr>
        <w:pStyle w:val="Numreringprotokoll"/>
      </w:pPr>
      <w:r w:rsidRPr="00843489">
        <w:t>Mötet avslutas</w:t>
      </w:r>
    </w:p>
    <w:p w14:paraId="2F2E486F" w14:textId="77777777" w:rsidR="0046359A" w:rsidRPr="00843489" w:rsidRDefault="000B3A1B" w:rsidP="0046359A">
      <w:r w:rsidRPr="00843489">
        <w:t>Suzanne Lundvall</w:t>
      </w:r>
      <w:r w:rsidR="0046359A" w:rsidRPr="00843489">
        <w:t xml:space="preserve"> tackade alla medverkande och avslutade mötet.</w:t>
      </w:r>
    </w:p>
    <w:p w14:paraId="1D9D8A9D" w14:textId="77777777" w:rsidR="0046359A" w:rsidRPr="00843489" w:rsidRDefault="0046359A" w:rsidP="0046359A"/>
    <w:p w14:paraId="32C84CDB" w14:textId="77777777" w:rsidR="00387686" w:rsidRDefault="00387686">
      <w:r>
        <w:br w:type="page"/>
      </w:r>
    </w:p>
    <w:p w14:paraId="3FDB7D08" w14:textId="01FBC52F" w:rsidR="0046359A" w:rsidRPr="00843489" w:rsidRDefault="0046359A" w:rsidP="0046359A">
      <w:r w:rsidRPr="00843489">
        <w:lastRenderedPageBreak/>
        <w:t>Vid protokollet:</w:t>
      </w:r>
      <w:r w:rsidRPr="00843489">
        <w:tab/>
      </w:r>
      <w:r w:rsidRPr="00843489">
        <w:tab/>
      </w:r>
      <w:r w:rsidRPr="00843489">
        <w:tab/>
        <w:t>Justeras:</w:t>
      </w:r>
    </w:p>
    <w:p w14:paraId="62586722" w14:textId="77777777" w:rsidR="0046359A" w:rsidRPr="00843489" w:rsidRDefault="0046359A" w:rsidP="0046359A"/>
    <w:p w14:paraId="74796B46" w14:textId="77777777" w:rsidR="0046359A" w:rsidRPr="00843489" w:rsidRDefault="0046359A" w:rsidP="0046359A"/>
    <w:p w14:paraId="71155A28" w14:textId="77777777" w:rsidR="0046359A" w:rsidRPr="00843489" w:rsidRDefault="0046359A" w:rsidP="0046359A"/>
    <w:p w14:paraId="5B30A8F1" w14:textId="77777777" w:rsidR="0046359A" w:rsidRPr="00843489" w:rsidRDefault="0046359A" w:rsidP="0046359A">
      <w:r w:rsidRPr="00843489">
        <w:t>Helen Åkerman</w:t>
      </w:r>
      <w:r w:rsidRPr="00843489">
        <w:tab/>
      </w:r>
      <w:r w:rsidRPr="00843489">
        <w:tab/>
      </w:r>
      <w:r w:rsidRPr="00843489">
        <w:tab/>
      </w:r>
      <w:r w:rsidR="000B3A1B" w:rsidRPr="00843489">
        <w:t>Suzanne Lundvall</w:t>
      </w:r>
    </w:p>
    <w:p w14:paraId="74CDFB7E" w14:textId="77777777" w:rsidR="00691FFD" w:rsidRDefault="0046359A" w:rsidP="00691FFD">
      <w:r w:rsidRPr="00843489">
        <w:t>Sekreterare</w:t>
      </w:r>
      <w:r w:rsidRPr="00843489">
        <w:tab/>
      </w:r>
      <w:r w:rsidRPr="00843489">
        <w:tab/>
      </w:r>
      <w:r w:rsidRPr="00843489">
        <w:tab/>
      </w:r>
      <w:r w:rsidRPr="00843489">
        <w:tab/>
        <w:t>Ordförande</w:t>
      </w:r>
    </w:p>
    <w:p w14:paraId="7681C6F9" w14:textId="77777777" w:rsidR="00843489" w:rsidRDefault="00843489" w:rsidP="00691FFD"/>
    <w:p w14:paraId="060E4153" w14:textId="1C8EDC3B" w:rsidR="00843489" w:rsidRDefault="00843489" w:rsidP="00691FFD">
      <w:r>
        <w:tab/>
      </w:r>
      <w:r>
        <w:tab/>
      </w:r>
      <w:r>
        <w:tab/>
      </w:r>
      <w:r>
        <w:tab/>
        <w:t>Henrik Lehmann</w:t>
      </w:r>
    </w:p>
    <w:p w14:paraId="2FD01AE4" w14:textId="5F23DE7E" w:rsidR="00843489" w:rsidRPr="00691FFD" w:rsidRDefault="00843489" w:rsidP="00691FFD">
      <w:pPr>
        <w:rPr>
          <w:lang w:val="en-US"/>
        </w:rPr>
      </w:pPr>
      <w:r>
        <w:tab/>
      </w:r>
      <w:r>
        <w:tab/>
      </w:r>
      <w:r>
        <w:tab/>
      </w:r>
      <w:r>
        <w:tab/>
        <w:t>Justerare</w:t>
      </w:r>
    </w:p>
    <w:sectPr w:rsidR="00843489" w:rsidRPr="00691FFD" w:rsidSect="00BF4253">
      <w:footerReference w:type="even" r:id="rId12"/>
      <w:footerReference w:type="default" r:id="rId13"/>
      <w:pgSz w:w="11906" w:h="16838"/>
      <w:pgMar w:top="1418" w:right="226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3058" w14:textId="77777777" w:rsidR="00D66E10" w:rsidRDefault="00D66E10" w:rsidP="004B72AB">
      <w:r>
        <w:separator/>
      </w:r>
    </w:p>
  </w:endnote>
  <w:endnote w:type="continuationSeparator" w:id="0">
    <w:p w14:paraId="1F858671" w14:textId="77777777" w:rsidR="00D66E10" w:rsidRDefault="00D66E10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838AE21" w14:textId="77777777" w:rsidR="004B72AB" w:rsidRDefault="004B72AB" w:rsidP="007E1E05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F4253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217CFD42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5B9450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4F98C85F" w14:textId="77777777" w:rsidR="004B72AB" w:rsidRDefault="000E6605" w:rsidP="004B72AB">
    <w:pPr>
      <w:pStyle w:val="Sidfot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8FFB11" wp14:editId="4F9F680F">
          <wp:simplePos x="0" y="0"/>
          <wp:positionH relativeFrom="margin">
            <wp:posOffset>0</wp:posOffset>
          </wp:positionH>
          <wp:positionV relativeFrom="margin">
            <wp:posOffset>9044305</wp:posOffset>
          </wp:positionV>
          <wp:extent cx="1756800" cy="388800"/>
          <wp:effectExtent l="0" t="0" r="0" b="5080"/>
          <wp:wrapSquare wrapText="bothSides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800" cy="38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5E14" w14:textId="77777777" w:rsidR="00D66E10" w:rsidRPr="00760C0A" w:rsidRDefault="00D66E10" w:rsidP="00760C0A">
      <w:pPr>
        <w:pStyle w:val="Fotnotstext"/>
      </w:pPr>
      <w:r w:rsidRPr="00760C0A">
        <w:separator/>
      </w:r>
    </w:p>
  </w:footnote>
  <w:footnote w:type="continuationSeparator" w:id="0">
    <w:p w14:paraId="229EBFB5" w14:textId="77777777" w:rsidR="00D66E10" w:rsidRDefault="00D66E10" w:rsidP="004B7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3878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F824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C20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429F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FA9C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0C25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F635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066D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48E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41144"/>
    <w:multiLevelType w:val="multilevel"/>
    <w:tmpl w:val="1A2A3AFC"/>
    <w:lvl w:ilvl="0">
      <w:start w:val="1"/>
      <w:numFmt w:val="decimal"/>
      <w:pStyle w:val="Numreringprotokoll"/>
      <w:lvlText w:val="§ 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§ %1.%2"/>
      <w:lvlJc w:val="left"/>
      <w:pPr>
        <w:ind w:left="1418" w:hanging="851"/>
      </w:pPr>
      <w:rPr>
        <w:rFonts w:hint="default"/>
      </w:rPr>
    </w:lvl>
    <w:lvl w:ilvl="2">
      <w:start w:val="1"/>
      <w:numFmt w:val="decimal"/>
      <w:lvlText w:val="§ %1.%2.%3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1"/>
  </w:num>
  <w:num w:numId="18" w16cid:durableId="234584226">
    <w:abstractNumId w:val="14"/>
  </w:num>
  <w:num w:numId="19" w16cid:durableId="72235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4B"/>
    <w:rsid w:val="0000383E"/>
    <w:rsid w:val="00016E5C"/>
    <w:rsid w:val="00040FF7"/>
    <w:rsid w:val="000429D6"/>
    <w:rsid w:val="00042C02"/>
    <w:rsid w:val="0005104B"/>
    <w:rsid w:val="0005185C"/>
    <w:rsid w:val="000621DE"/>
    <w:rsid w:val="00080A2E"/>
    <w:rsid w:val="000B3A1B"/>
    <w:rsid w:val="000E6605"/>
    <w:rsid w:val="001017E6"/>
    <w:rsid w:val="00107746"/>
    <w:rsid w:val="00114496"/>
    <w:rsid w:val="00116E0D"/>
    <w:rsid w:val="00132DEE"/>
    <w:rsid w:val="001473F5"/>
    <w:rsid w:val="00156107"/>
    <w:rsid w:val="00174F7B"/>
    <w:rsid w:val="001854A1"/>
    <w:rsid w:val="001855FA"/>
    <w:rsid w:val="00197AA8"/>
    <w:rsid w:val="001B1474"/>
    <w:rsid w:val="001F2F65"/>
    <w:rsid w:val="00215E0B"/>
    <w:rsid w:val="00225667"/>
    <w:rsid w:val="00242A8D"/>
    <w:rsid w:val="002624C4"/>
    <w:rsid w:val="00286003"/>
    <w:rsid w:val="002A3B2A"/>
    <w:rsid w:val="002A4C03"/>
    <w:rsid w:val="002B1B78"/>
    <w:rsid w:val="002C408B"/>
    <w:rsid w:val="00305343"/>
    <w:rsid w:val="00342458"/>
    <w:rsid w:val="00387686"/>
    <w:rsid w:val="00397AB7"/>
    <w:rsid w:val="003A4AD0"/>
    <w:rsid w:val="003B4218"/>
    <w:rsid w:val="003B7F0E"/>
    <w:rsid w:val="003E4A68"/>
    <w:rsid w:val="003F7B6F"/>
    <w:rsid w:val="00401E96"/>
    <w:rsid w:val="004042FD"/>
    <w:rsid w:val="0040677A"/>
    <w:rsid w:val="00417D20"/>
    <w:rsid w:val="004303E4"/>
    <w:rsid w:val="004553E7"/>
    <w:rsid w:val="0046359A"/>
    <w:rsid w:val="0047491D"/>
    <w:rsid w:val="00477E42"/>
    <w:rsid w:val="00483F3A"/>
    <w:rsid w:val="00493B0E"/>
    <w:rsid w:val="004B1A35"/>
    <w:rsid w:val="004B72AB"/>
    <w:rsid w:val="004C0450"/>
    <w:rsid w:val="004C6BBD"/>
    <w:rsid w:val="004F0F35"/>
    <w:rsid w:val="004F64E3"/>
    <w:rsid w:val="005356E0"/>
    <w:rsid w:val="00552CEC"/>
    <w:rsid w:val="00561169"/>
    <w:rsid w:val="00566A97"/>
    <w:rsid w:val="00597A10"/>
    <w:rsid w:val="005A0DF2"/>
    <w:rsid w:val="005A2DCC"/>
    <w:rsid w:val="005B7E14"/>
    <w:rsid w:val="00617682"/>
    <w:rsid w:val="00643543"/>
    <w:rsid w:val="0064647A"/>
    <w:rsid w:val="006911C8"/>
    <w:rsid w:val="00691FFD"/>
    <w:rsid w:val="006B7814"/>
    <w:rsid w:val="006C0834"/>
    <w:rsid w:val="006C33C9"/>
    <w:rsid w:val="006C7470"/>
    <w:rsid w:val="006D592F"/>
    <w:rsid w:val="006E2BB3"/>
    <w:rsid w:val="00736EC7"/>
    <w:rsid w:val="00760C0A"/>
    <w:rsid w:val="00767BB6"/>
    <w:rsid w:val="0078333B"/>
    <w:rsid w:val="0079034F"/>
    <w:rsid w:val="007B1615"/>
    <w:rsid w:val="007C1AF5"/>
    <w:rsid w:val="007C7F2C"/>
    <w:rsid w:val="007D5E56"/>
    <w:rsid w:val="007E1E05"/>
    <w:rsid w:val="008071D3"/>
    <w:rsid w:val="008164D7"/>
    <w:rsid w:val="00843489"/>
    <w:rsid w:val="00857EB2"/>
    <w:rsid w:val="00862CBA"/>
    <w:rsid w:val="00892225"/>
    <w:rsid w:val="008A516A"/>
    <w:rsid w:val="008A6A36"/>
    <w:rsid w:val="008B3C44"/>
    <w:rsid w:val="008F05F3"/>
    <w:rsid w:val="008F1526"/>
    <w:rsid w:val="008F4A9B"/>
    <w:rsid w:val="008F572D"/>
    <w:rsid w:val="008F7B3B"/>
    <w:rsid w:val="00902EEE"/>
    <w:rsid w:val="00936427"/>
    <w:rsid w:val="0095772D"/>
    <w:rsid w:val="00960B46"/>
    <w:rsid w:val="00975290"/>
    <w:rsid w:val="009836CF"/>
    <w:rsid w:val="00993DAE"/>
    <w:rsid w:val="0099515C"/>
    <w:rsid w:val="009B085A"/>
    <w:rsid w:val="009C5ED4"/>
    <w:rsid w:val="009C7214"/>
    <w:rsid w:val="009D6A69"/>
    <w:rsid w:val="009E0505"/>
    <w:rsid w:val="009E1198"/>
    <w:rsid w:val="00A27D5A"/>
    <w:rsid w:val="00A35630"/>
    <w:rsid w:val="00A37DCB"/>
    <w:rsid w:val="00A56834"/>
    <w:rsid w:val="00A574D2"/>
    <w:rsid w:val="00A8670B"/>
    <w:rsid w:val="00A943D2"/>
    <w:rsid w:val="00AC5B33"/>
    <w:rsid w:val="00AF0825"/>
    <w:rsid w:val="00B10B6A"/>
    <w:rsid w:val="00B337F4"/>
    <w:rsid w:val="00B803B5"/>
    <w:rsid w:val="00B84FCA"/>
    <w:rsid w:val="00BB5192"/>
    <w:rsid w:val="00BC40BF"/>
    <w:rsid w:val="00BF4253"/>
    <w:rsid w:val="00C11E57"/>
    <w:rsid w:val="00C304DC"/>
    <w:rsid w:val="00C74551"/>
    <w:rsid w:val="00C76AE0"/>
    <w:rsid w:val="00C81C63"/>
    <w:rsid w:val="00CC5FB5"/>
    <w:rsid w:val="00D03079"/>
    <w:rsid w:val="00D119F4"/>
    <w:rsid w:val="00D14BC8"/>
    <w:rsid w:val="00D22640"/>
    <w:rsid w:val="00D27872"/>
    <w:rsid w:val="00D3278F"/>
    <w:rsid w:val="00D40ECB"/>
    <w:rsid w:val="00D451D4"/>
    <w:rsid w:val="00D554C9"/>
    <w:rsid w:val="00D66E10"/>
    <w:rsid w:val="00D77373"/>
    <w:rsid w:val="00D95C7F"/>
    <w:rsid w:val="00DA39A6"/>
    <w:rsid w:val="00DA50FE"/>
    <w:rsid w:val="00DA7CB7"/>
    <w:rsid w:val="00DB3740"/>
    <w:rsid w:val="00DB440F"/>
    <w:rsid w:val="00DC52F4"/>
    <w:rsid w:val="00DE2689"/>
    <w:rsid w:val="00E03FFC"/>
    <w:rsid w:val="00E16675"/>
    <w:rsid w:val="00E34629"/>
    <w:rsid w:val="00E53AC3"/>
    <w:rsid w:val="00E56F1C"/>
    <w:rsid w:val="00E64FAE"/>
    <w:rsid w:val="00E66E9A"/>
    <w:rsid w:val="00E72480"/>
    <w:rsid w:val="00E73C1A"/>
    <w:rsid w:val="00EB5633"/>
    <w:rsid w:val="00EC6B64"/>
    <w:rsid w:val="00ED0EB9"/>
    <w:rsid w:val="00F130B7"/>
    <w:rsid w:val="00F163C7"/>
    <w:rsid w:val="00F3215A"/>
    <w:rsid w:val="00F720E9"/>
    <w:rsid w:val="00F7593B"/>
    <w:rsid w:val="00F83EB9"/>
    <w:rsid w:val="00F86788"/>
    <w:rsid w:val="00F913A4"/>
    <w:rsid w:val="00FA2D74"/>
    <w:rsid w:val="00FA7BE3"/>
    <w:rsid w:val="00FB37E4"/>
    <w:rsid w:val="00FB7FDB"/>
    <w:rsid w:val="00FC38A5"/>
    <w:rsid w:val="00FC5706"/>
    <w:rsid w:val="00FF7315"/>
    <w:rsid w:val="538DB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58B7D"/>
  <w15:chartTrackingRefBased/>
  <w15:docId w15:val="{E4DD06F0-5F2B-4A21-A18A-2718C5CC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36"/>
    <w:rPr>
      <w:rFonts w:ascii="Palatino Linotype" w:hAnsi="Palatino Linotype"/>
      <w:color w:val="000000" w:themeColor="background1"/>
      <w:sz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9C7214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D3278F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C7214"/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rFonts w:ascii="Tahoma" w:hAnsi="Tahoma"/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ascii="Tahoma" w:hAnsi="Tahoma"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ascii="Tahoma" w:hAnsi="Tahoma"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3278F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114496"/>
    <w:pPr>
      <w:spacing w:line="800" w:lineRule="exact"/>
    </w:pPr>
  </w:style>
  <w:style w:type="paragraph" w:customStyle="1" w:styleId="Rubrik2framsida">
    <w:name w:val="Rubrik 2 framsida"/>
    <w:basedOn w:val="Rubrik2"/>
    <w:autoRedefine/>
    <w:rsid w:val="00E66E9A"/>
    <w:rPr>
      <w:color w:val="0069A7" w:themeColor="text2"/>
    </w:rPr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table" w:styleId="Rutntstabell4dekorfrg1">
    <w:name w:val="Grid Table 4 Accent 1"/>
    <w:basedOn w:val="Normaltabell"/>
    <w:uiPriority w:val="49"/>
    <w:rsid w:val="00691FFD"/>
    <w:tblPr>
      <w:tblStyleRowBandSize w:val="1"/>
      <w:tblStyleColBandSize w:val="1"/>
      <w:tblInd w:w="0" w:type="nil"/>
      <w:tblBorders>
        <w:top w:val="single" w:sz="4" w:space="0" w:color="FFE065" w:themeColor="accent1" w:themeTint="99"/>
        <w:left w:val="single" w:sz="4" w:space="0" w:color="FFE065" w:themeColor="accent1" w:themeTint="99"/>
        <w:bottom w:val="single" w:sz="4" w:space="0" w:color="FFE065" w:themeColor="accent1" w:themeTint="99"/>
        <w:right w:val="single" w:sz="4" w:space="0" w:color="FFE065" w:themeColor="accent1" w:themeTint="99"/>
        <w:insideH w:val="single" w:sz="4" w:space="0" w:color="FFE065" w:themeColor="accent1" w:themeTint="99"/>
        <w:insideV w:val="single" w:sz="4" w:space="0" w:color="FFE065" w:themeColor="accent1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FECC00" w:themeColor="accent1"/>
          <w:left w:val="single" w:sz="4" w:space="0" w:color="FECC00" w:themeColor="accent1"/>
          <w:bottom w:val="single" w:sz="4" w:space="0" w:color="FECC00" w:themeColor="accent1"/>
          <w:right w:val="single" w:sz="4" w:space="0" w:color="FECC00" w:themeColor="accent1"/>
          <w:insideH w:val="nil"/>
          <w:insideV w:val="nil"/>
        </w:tcBorders>
        <w:shd w:val="clear" w:color="auto" w:fill="FECC00" w:themeFill="accent1"/>
      </w:tcPr>
    </w:tblStylePr>
    <w:tblStylePr w:type="lastRow">
      <w:rPr>
        <w:b/>
        <w:bCs/>
      </w:rPr>
      <w:tblPr/>
      <w:tcPr>
        <w:tcBorders>
          <w:top w:val="double" w:sz="4" w:space="0" w:color="FECC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B" w:themeFill="accent1" w:themeFillTint="33"/>
      </w:tcPr>
    </w:tblStylePr>
    <w:tblStylePr w:type="band1Horz">
      <w:tblPr/>
      <w:tcPr>
        <w:shd w:val="clear" w:color="auto" w:fill="FFF4CB" w:themeFill="accent1" w:themeFillTint="33"/>
      </w:tcPr>
    </w:tblStylePr>
  </w:style>
  <w:style w:type="paragraph" w:customStyle="1" w:styleId="Numreringprotokoll">
    <w:name w:val="Numrering protokoll"/>
    <w:basedOn w:val="Liststycke"/>
    <w:autoRedefine/>
    <w:qFormat/>
    <w:rsid w:val="008A6A36"/>
    <w:pPr>
      <w:numPr>
        <w:numId w:val="19"/>
      </w:numPr>
    </w:pPr>
    <w:rPr>
      <w:rFonts w:ascii="Tahoma" w:hAnsi="Tahoma"/>
      <w:sz w:val="28"/>
      <w:szCs w:val="2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A4C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2A4C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2A4C03"/>
    <w:rPr>
      <w:rFonts w:ascii="Palatino Linotype" w:hAnsi="Palatino Linotype"/>
      <w:color w:val="000000" w:themeColor="background1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A4C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A4C03"/>
    <w:rPr>
      <w:rFonts w:ascii="Palatino Linotype" w:hAnsi="Palatino Linotype"/>
      <w:b/>
      <w:bCs/>
      <w:color w:val="000000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AKSF19\Sveriges%20Riksidrottsf&#246;rbund\GF%20F&#246;rbundsstyrelsen%20-%20General\Styrelseprotokoll\Protokollsmall%20f&#246;rbundsstyrelsen_ny%20grafisk%20profi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866783DF824449B033BACC10D500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09C99D1-A457-46A4-8BA4-656E0B8DF835}"/>
      </w:docPartPr>
      <w:docPartBody>
        <w:p w:rsidR="004A03FD" w:rsidRDefault="000E6E29" w:rsidP="000E6E29">
          <w:pPr>
            <w:pStyle w:val="CC866783DF824449B033BACC10D5004B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29"/>
    <w:rsid w:val="000E6E29"/>
    <w:rsid w:val="004A03FD"/>
    <w:rsid w:val="0086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775058C8FDF34D1E8814EF90AF6A1325">
    <w:name w:val="775058C8FDF34D1E8814EF90AF6A1325"/>
    <w:rsid w:val="000E6E29"/>
  </w:style>
  <w:style w:type="paragraph" w:customStyle="1" w:styleId="7B82FC924E0B4524A6AAAAB29139848B">
    <w:name w:val="7B82FC924E0B4524A6AAAAB29139848B"/>
    <w:rsid w:val="000E6E29"/>
  </w:style>
  <w:style w:type="paragraph" w:customStyle="1" w:styleId="7793511046844F40AAEE3AD64529E610">
    <w:name w:val="7793511046844F40AAEE3AD64529E610"/>
    <w:rsid w:val="000E6E29"/>
  </w:style>
  <w:style w:type="paragraph" w:customStyle="1" w:styleId="CC866783DF824449B033BACC10D5004B">
    <w:name w:val="CC866783DF824449B033BACC10D5004B"/>
    <w:rsid w:val="000E6E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041c3-4d6f-4e56-a006-ca779ab3656d" xsi:nil="true"/>
    <lcf76f155ced4ddcb4097134ff3c332f xmlns="5fff3168-4f52-442b-aed1-aa8f4ef0fa6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13D9F929918E46A0C07CAE48B3E6E0" ma:contentTypeVersion="14" ma:contentTypeDescription="Skapa ett nytt dokument." ma:contentTypeScope="" ma:versionID="ec18090a79520b37aaea695f860b0f19">
  <xsd:schema xmlns:xsd="http://www.w3.org/2001/XMLSchema" xmlns:xs="http://www.w3.org/2001/XMLSchema" xmlns:p="http://schemas.microsoft.com/office/2006/metadata/properties" xmlns:ns2="5fff3168-4f52-442b-aed1-aa8f4ef0fa6f" xmlns:ns3="7d7041c3-4d6f-4e56-a006-ca779ab3656d" targetNamespace="http://schemas.microsoft.com/office/2006/metadata/properties" ma:root="true" ma:fieldsID="9ee00fa8362064735a603f0c6896a7d7" ns2:_="" ns3:_="">
    <xsd:import namespace="5fff3168-4f52-442b-aed1-aa8f4ef0fa6f"/>
    <xsd:import namespace="7d7041c3-4d6f-4e56-a006-ca779ab36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f3168-4f52-442b-aed1-aa8f4ef0f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041c3-4d6f-4e56-a006-ca779ab36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4dd9e18-49bf-4b6d-95d8-9e32c749f5da}" ma:internalName="TaxCatchAll" ma:showField="CatchAllData" ma:web="7d7041c3-4d6f-4e56-a006-ca779ab36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D1C7C-1210-45FB-BBC1-8A6683B42FCB}">
  <ds:schemaRefs>
    <ds:schemaRef ds:uri="http://schemas.microsoft.com/office/2006/metadata/properties"/>
    <ds:schemaRef ds:uri="http://schemas.microsoft.com/office/infopath/2007/PartnerControls"/>
    <ds:schemaRef ds:uri="7d7041c3-4d6f-4e56-a006-ca779ab3656d"/>
    <ds:schemaRef ds:uri="5fff3168-4f52-442b-aed1-aa8f4ef0fa6f"/>
  </ds:schemaRefs>
</ds:datastoreItem>
</file>

<file path=customXml/itemProps2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31F7BC-E586-4D7F-B01C-71B9901E89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D8810-94C3-4868-89E5-7E6C85F07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f3168-4f52-442b-aed1-aa8f4ef0fa6f"/>
    <ds:schemaRef ds:uri="7d7041c3-4d6f-4e56-a006-ca779ab36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Protokollsmall förbundsstyrelsen_ny grafisk profil</Template>
  <TotalTime>0</TotalTime>
  <Pages>7</Pages>
  <Words>1008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Sekretessversion</dc:title>
  <dc:subject/>
  <dc:creator>Helen Åkerman (Gymnastik)</dc:creator>
  <cp:keywords/>
  <dc:description/>
  <cp:lastModifiedBy>Helen Åkerman (Gymnastik)</cp:lastModifiedBy>
  <cp:revision>2</cp:revision>
  <dcterms:created xsi:type="dcterms:W3CDTF">2026-05-26T13:43:00Z</dcterms:created>
  <dcterms:modified xsi:type="dcterms:W3CDTF">2026-05-26T13:43:00Z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0x0101004E13D9F929918E46A0C07CAE48B3E6E0</vt:lpwstr>
  </property>
  <property fmtid="{D5CDD505-2E9C-101B-9397-08002B2CF9AE}" pid="3" name="MediaServiceImageTags">
    <vt:lpwstr/>
  </property>
</Properties>
</file>