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7EAED" w14:textId="77777777" w:rsidR="008D6C18" w:rsidRPr="00E943B5" w:rsidRDefault="008D6C18" w:rsidP="008D6C18">
      <w:pPr>
        <w:pStyle w:val="Rubrik"/>
        <w:rPr>
          <w:vertAlign w:val="subscript"/>
        </w:rPr>
      </w:pPr>
    </w:p>
    <w:p w14:paraId="5B6B820B" w14:textId="77777777" w:rsidR="00CF0F84" w:rsidRDefault="00CF0F84" w:rsidP="00F87E4F">
      <w:pPr>
        <w:pStyle w:val="Mottagare"/>
      </w:pPr>
    </w:p>
    <w:p w14:paraId="4668C453" w14:textId="4CEF9490" w:rsidR="004F391C" w:rsidRPr="00095329" w:rsidRDefault="004F391C" w:rsidP="004F391C">
      <w:pPr>
        <w:pStyle w:val="Rubrik"/>
        <w:rPr>
          <w:b/>
          <w:bCs/>
          <w:sz w:val="40"/>
          <w:szCs w:val="40"/>
          <w:lang w:val="sv-SE"/>
        </w:rPr>
      </w:pPr>
      <w:r w:rsidRPr="00095329">
        <w:rPr>
          <w:b/>
          <w:bCs/>
          <w:sz w:val="40"/>
          <w:szCs w:val="40"/>
          <w:lang w:val="sv-SE"/>
        </w:rPr>
        <w:t>FULLMAKT</w:t>
      </w:r>
      <w:r w:rsidR="00095329">
        <w:rPr>
          <w:b/>
          <w:bCs/>
          <w:sz w:val="40"/>
          <w:szCs w:val="40"/>
          <w:lang w:val="sv-SE"/>
        </w:rPr>
        <w:t xml:space="preserve"> TILL GYMNASTIKFÖRBUNDET UPPSVENSKAS ÅRSMÖTE </w:t>
      </w:r>
      <w:r w:rsidR="00CD2879">
        <w:rPr>
          <w:b/>
          <w:bCs/>
          <w:sz w:val="40"/>
          <w:szCs w:val="40"/>
          <w:lang w:val="sv-SE"/>
        </w:rPr>
        <w:t>19</w:t>
      </w:r>
      <w:r w:rsidR="00095329">
        <w:rPr>
          <w:b/>
          <w:bCs/>
          <w:sz w:val="40"/>
          <w:szCs w:val="40"/>
          <w:lang w:val="sv-SE"/>
        </w:rPr>
        <w:t xml:space="preserve"> MARS</w:t>
      </w:r>
      <w:r w:rsidR="00CD2879">
        <w:rPr>
          <w:b/>
          <w:bCs/>
          <w:sz w:val="40"/>
          <w:szCs w:val="40"/>
          <w:lang w:val="sv-SE"/>
        </w:rPr>
        <w:t xml:space="preserve"> 2022</w:t>
      </w:r>
      <w:r w:rsidR="00095329">
        <w:rPr>
          <w:b/>
          <w:bCs/>
          <w:sz w:val="40"/>
          <w:szCs w:val="40"/>
          <w:lang w:val="sv-SE"/>
        </w:rPr>
        <w:t xml:space="preserve"> 13:00</w:t>
      </w:r>
    </w:p>
    <w:p w14:paraId="126D5C98" w14:textId="69F7EC06" w:rsidR="004F391C" w:rsidRDefault="004F391C" w:rsidP="004F391C">
      <w:pPr>
        <w:pStyle w:val="Rubrik"/>
        <w:rPr>
          <w:lang w:val="sv-SE"/>
        </w:rPr>
      </w:pPr>
    </w:p>
    <w:p w14:paraId="6726A4A1" w14:textId="77777777" w:rsidR="00095329" w:rsidRPr="00095329" w:rsidRDefault="00095329" w:rsidP="00095329">
      <w:pPr>
        <w:rPr>
          <w:lang w:val="sv-SE"/>
        </w:rPr>
      </w:pPr>
    </w:p>
    <w:p w14:paraId="0885E92C" w14:textId="66CDBA13" w:rsidR="004F391C" w:rsidRPr="00095329" w:rsidRDefault="004F391C" w:rsidP="004F391C">
      <w:pPr>
        <w:pStyle w:val="Rubrik"/>
        <w:rPr>
          <w:sz w:val="28"/>
          <w:szCs w:val="28"/>
          <w:lang w:val="sv-SE"/>
        </w:rPr>
      </w:pPr>
      <w:r w:rsidRPr="00095329">
        <w:rPr>
          <w:sz w:val="28"/>
          <w:szCs w:val="28"/>
          <w:lang w:val="sv-SE"/>
        </w:rPr>
        <w:t xml:space="preserve">Fullmakt </w:t>
      </w:r>
      <w:r w:rsidR="00095329" w:rsidRPr="00095329">
        <w:rPr>
          <w:sz w:val="28"/>
          <w:szCs w:val="28"/>
          <w:lang w:val="sv-SE"/>
        </w:rPr>
        <w:t>att representera och rösta för följande förening:</w:t>
      </w:r>
    </w:p>
    <w:p w14:paraId="144EE812" w14:textId="77777777" w:rsidR="004F391C" w:rsidRPr="00095329" w:rsidRDefault="004F391C" w:rsidP="004F391C">
      <w:pPr>
        <w:pStyle w:val="Rubrik"/>
        <w:rPr>
          <w:sz w:val="28"/>
          <w:szCs w:val="28"/>
          <w:lang w:val="sv-SE"/>
        </w:rPr>
      </w:pPr>
    </w:p>
    <w:p w14:paraId="21D07F97" w14:textId="566ACE8A" w:rsidR="00095329" w:rsidRPr="00095329" w:rsidRDefault="00095329" w:rsidP="00095329">
      <w:pPr>
        <w:pStyle w:val="Rubrik"/>
        <w:jc w:val="center"/>
        <w:rPr>
          <w:sz w:val="28"/>
          <w:szCs w:val="28"/>
          <w:lang w:val="sv-SE"/>
        </w:rPr>
      </w:pPr>
    </w:p>
    <w:p w14:paraId="4266C054" w14:textId="573A26EA" w:rsidR="00095329" w:rsidRPr="00095329" w:rsidRDefault="00095329" w:rsidP="00095329">
      <w:pPr>
        <w:rPr>
          <w:sz w:val="28"/>
          <w:szCs w:val="28"/>
          <w:lang w:val="sv-SE"/>
        </w:rPr>
      </w:pPr>
      <w:r w:rsidRPr="00095329">
        <w:rPr>
          <w:noProof/>
          <w:sz w:val="28"/>
          <w:szCs w:val="28"/>
          <w:lang w:val="sv-SE"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8EBF45" wp14:editId="30F62B1F">
                <wp:simplePos x="0" y="0"/>
                <wp:positionH relativeFrom="margin">
                  <wp:posOffset>61595</wp:posOffset>
                </wp:positionH>
                <wp:positionV relativeFrom="paragraph">
                  <wp:posOffset>7621</wp:posOffset>
                </wp:positionV>
                <wp:extent cx="5695950" cy="0"/>
                <wp:effectExtent l="0" t="0" r="0" b="0"/>
                <wp:wrapNone/>
                <wp:docPr id="15" name="Ra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5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5F26D" id="Rak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.85pt,.6pt" to="453.3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">
                <w10:wrap anchorx="margin"/>
              </v:line>
            </w:pict>
          </mc:Fallback>
        </mc:AlternateContent>
      </w:r>
    </w:p>
    <w:p w14:paraId="6722529E" w14:textId="73CC7203" w:rsidR="004F391C" w:rsidRPr="00095329" w:rsidRDefault="00095329" w:rsidP="00095329">
      <w:pPr>
        <w:pStyle w:val="Rubrik"/>
        <w:rPr>
          <w:sz w:val="28"/>
          <w:szCs w:val="28"/>
          <w:lang w:val="sv-SE"/>
        </w:rPr>
      </w:pPr>
      <w:r w:rsidRPr="00095329">
        <w:rPr>
          <w:sz w:val="28"/>
          <w:szCs w:val="28"/>
          <w:lang w:val="sv-SE"/>
        </w:rPr>
        <w:t>Vilken har totalt</w:t>
      </w:r>
      <w:r w:rsidR="00543103">
        <w:rPr>
          <w:sz w:val="28"/>
          <w:szCs w:val="28"/>
          <w:lang w:val="sv-SE"/>
        </w:rPr>
        <w:t xml:space="preserve"> </w:t>
      </w:r>
      <w:r w:rsidRPr="00095329">
        <w:rPr>
          <w:sz w:val="28"/>
          <w:szCs w:val="28"/>
          <w:u w:val="single"/>
          <w:lang w:val="sv-SE"/>
        </w:rPr>
        <w:t xml:space="preserve">          </w:t>
      </w:r>
      <w:r>
        <w:rPr>
          <w:sz w:val="28"/>
          <w:szCs w:val="28"/>
          <w:u w:val="single"/>
          <w:lang w:val="sv-SE"/>
        </w:rPr>
        <w:t xml:space="preserve"> </w:t>
      </w:r>
      <w:r w:rsidR="00543103">
        <w:rPr>
          <w:sz w:val="28"/>
          <w:szCs w:val="28"/>
          <w:u w:val="single"/>
          <w:lang w:val="sv-SE"/>
        </w:rPr>
        <w:t xml:space="preserve"> </w:t>
      </w:r>
      <w:r w:rsidRPr="00095329">
        <w:rPr>
          <w:sz w:val="28"/>
          <w:szCs w:val="28"/>
          <w:lang w:val="sv-SE"/>
        </w:rPr>
        <w:t>antal röster enligt gällande röstlängd.</w:t>
      </w:r>
    </w:p>
    <w:p w14:paraId="4170F974" w14:textId="77777777" w:rsidR="004F391C" w:rsidRPr="004F391C" w:rsidRDefault="004F391C" w:rsidP="004F391C">
      <w:pPr>
        <w:pStyle w:val="Rubrik"/>
        <w:rPr>
          <w:lang w:val="sv-SE"/>
        </w:rPr>
      </w:pPr>
    </w:p>
    <w:p w14:paraId="261EAB49" w14:textId="71FB335E" w:rsidR="004F391C" w:rsidRPr="00095329" w:rsidRDefault="00095329" w:rsidP="004F391C">
      <w:pPr>
        <w:pStyle w:val="Rubrik"/>
        <w:rPr>
          <w:sz w:val="28"/>
          <w:szCs w:val="28"/>
          <w:lang w:val="sv-SE"/>
        </w:rPr>
      </w:pPr>
      <w:r w:rsidRPr="00095329">
        <w:rPr>
          <w:sz w:val="28"/>
          <w:szCs w:val="28"/>
          <w:lang w:val="sv-SE"/>
        </w:rPr>
        <w:t>Namn på ombud utsedd av föreningen:</w:t>
      </w:r>
    </w:p>
    <w:p w14:paraId="4CEEA25F" w14:textId="77777777" w:rsidR="00095329" w:rsidRPr="00095329" w:rsidRDefault="00095329" w:rsidP="00095329">
      <w:pPr>
        <w:rPr>
          <w:lang w:val="sv-SE"/>
        </w:rPr>
      </w:pPr>
    </w:p>
    <w:p w14:paraId="47DCB846" w14:textId="77777777" w:rsidR="00095329" w:rsidRPr="00095329" w:rsidRDefault="00095329" w:rsidP="00095329">
      <w:pPr>
        <w:rPr>
          <w:lang w:val="sv-SE"/>
        </w:rPr>
      </w:pPr>
    </w:p>
    <w:p w14:paraId="019DE8B0" w14:textId="77777777" w:rsidR="004F391C" w:rsidRPr="004F391C" w:rsidRDefault="004F391C" w:rsidP="00E92AB0">
      <w:pPr>
        <w:pStyle w:val="Rubrik"/>
        <w:jc w:val="both"/>
        <w:rPr>
          <w:lang w:val="sv-SE"/>
        </w:rPr>
      </w:pPr>
      <w:r w:rsidRPr="004F391C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4A7E69" wp14:editId="13E03A0B">
                <wp:simplePos x="0" y="0"/>
                <wp:positionH relativeFrom="column">
                  <wp:posOffset>0</wp:posOffset>
                </wp:positionH>
                <wp:positionV relativeFrom="paragraph">
                  <wp:posOffset>133985</wp:posOffset>
                </wp:positionV>
                <wp:extent cx="3886200" cy="0"/>
                <wp:effectExtent l="13970" t="13335" r="5080" b="5715"/>
                <wp:wrapNone/>
                <wp:docPr id="12" name="Ra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1EF03" id="Rak 1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55pt" to="306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"/>
            </w:pict>
          </mc:Fallback>
        </mc:AlternateContent>
      </w:r>
    </w:p>
    <w:p w14:paraId="42FAD739" w14:textId="7F507FE7" w:rsidR="00095329" w:rsidRDefault="00095329" w:rsidP="00E92AB0">
      <w:pPr>
        <w:pStyle w:val="Mottagare"/>
        <w:rPr>
          <w:rFonts w:ascii="Palatino Linotype" w:hAnsi="Palatino Linotype"/>
        </w:rPr>
      </w:pPr>
    </w:p>
    <w:p w14:paraId="594C3749" w14:textId="03137D7F" w:rsidR="00095329" w:rsidRDefault="00095329" w:rsidP="00E92AB0">
      <w:pPr>
        <w:pStyle w:val="Mottagare"/>
        <w:rPr>
          <w:rFonts w:ascii="Palatino Linotype" w:hAnsi="Palatino Linotype"/>
        </w:rPr>
      </w:pPr>
      <w:r w:rsidRPr="004F391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1F7ECE" wp14:editId="0FBAE97A">
                <wp:simplePos x="0" y="0"/>
                <wp:positionH relativeFrom="margin">
                  <wp:align>left</wp:align>
                </wp:positionH>
                <wp:positionV relativeFrom="paragraph">
                  <wp:posOffset>233680</wp:posOffset>
                </wp:positionV>
                <wp:extent cx="3886200" cy="0"/>
                <wp:effectExtent l="0" t="0" r="0" b="0"/>
                <wp:wrapNone/>
                <wp:docPr id="19" name="Ra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63A5E" id="Rak 1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18.4pt" to="306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">
                <w10:wrap anchorx="margin"/>
              </v:line>
            </w:pict>
          </mc:Fallback>
        </mc:AlternateContent>
      </w:r>
    </w:p>
    <w:p w14:paraId="10864C2F" w14:textId="77777777" w:rsidR="00095329" w:rsidRDefault="00095329" w:rsidP="00E92AB0">
      <w:pPr>
        <w:pStyle w:val="Mottagare"/>
        <w:rPr>
          <w:rFonts w:ascii="Palatino Linotype" w:hAnsi="Palatino Linotype"/>
        </w:rPr>
      </w:pPr>
    </w:p>
    <w:p w14:paraId="2663CBAE" w14:textId="5FD23240" w:rsidR="00095329" w:rsidRDefault="00095329" w:rsidP="00E92AB0">
      <w:pPr>
        <w:pStyle w:val="Mottagare"/>
        <w:rPr>
          <w:rFonts w:ascii="Palatino Linotype" w:hAnsi="Palatino Linotype"/>
        </w:rPr>
      </w:pPr>
      <w:r w:rsidRPr="00543103">
        <w:rPr>
          <w:rFonts w:ascii="Palatino Linotype" w:hAnsi="Palatino Linotype"/>
          <w:b/>
          <w:bCs/>
        </w:rPr>
        <w:t xml:space="preserve">Jag, i egenskap av </w:t>
      </w:r>
      <w:r w:rsidR="00543103" w:rsidRPr="00543103">
        <w:rPr>
          <w:rFonts w:ascii="Palatino Linotype" w:hAnsi="Palatino Linotype"/>
          <w:b/>
          <w:bCs/>
        </w:rPr>
        <w:t>ledamot i föreningens styrelse</w:t>
      </w:r>
      <w:r w:rsidRPr="00543103">
        <w:rPr>
          <w:rFonts w:ascii="Palatino Linotype" w:hAnsi="Palatino Linotype"/>
          <w:b/>
          <w:bCs/>
        </w:rPr>
        <w:t>, bekräftar att ombud får rösta och företräda föreningen vid kommande årsmöte.</w:t>
      </w:r>
      <w:r w:rsidR="00543103">
        <w:rPr>
          <w:rFonts w:ascii="Palatino Linotype" w:hAnsi="Palatino Linotype"/>
        </w:rPr>
        <w:t xml:space="preserve"> </w:t>
      </w:r>
      <w:r w:rsidR="006D7DC5">
        <w:rPr>
          <w:rFonts w:ascii="Palatino Linotype" w:hAnsi="Palatino Linotype"/>
        </w:rPr>
        <w:t>Ifyll blankett</w:t>
      </w:r>
      <w:r w:rsidR="00543103">
        <w:rPr>
          <w:rFonts w:ascii="Palatino Linotype" w:hAnsi="Palatino Linotype"/>
        </w:rPr>
        <w:t xml:space="preserve"> även om ledamot avser att vara ombud.</w:t>
      </w:r>
    </w:p>
    <w:p w14:paraId="2B147ED8" w14:textId="4C52F697" w:rsidR="00095329" w:rsidRDefault="00095329" w:rsidP="00E92AB0">
      <w:pPr>
        <w:pStyle w:val="Mottagare"/>
        <w:rPr>
          <w:rFonts w:ascii="Palatino Linotype" w:hAnsi="Palatino Linotype"/>
        </w:rPr>
      </w:pPr>
    </w:p>
    <w:p w14:paraId="25CADBB2" w14:textId="77777777" w:rsidR="00095329" w:rsidRDefault="00095329" w:rsidP="00E92AB0">
      <w:pPr>
        <w:pStyle w:val="Mottagare"/>
        <w:rPr>
          <w:rFonts w:ascii="Palatino Linotype" w:hAnsi="Palatino Linotype"/>
        </w:rPr>
      </w:pPr>
    </w:p>
    <w:p w14:paraId="67785099" w14:textId="6E60D83D" w:rsidR="00095329" w:rsidRDefault="00095329" w:rsidP="00E92AB0">
      <w:pPr>
        <w:pStyle w:val="Mottagare"/>
        <w:rPr>
          <w:rFonts w:ascii="Palatino Linotype" w:hAnsi="Palatino Linotype"/>
        </w:rPr>
      </w:pPr>
      <w:r w:rsidRPr="004F391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5480B8" wp14:editId="08DABD5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886200" cy="0"/>
                <wp:effectExtent l="0" t="0" r="0" b="0"/>
                <wp:wrapNone/>
                <wp:docPr id="2" name="Ra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10259" id="Rak 1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0" to="30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">
                <w10:wrap anchorx="margin"/>
              </v:line>
            </w:pict>
          </mc:Fallback>
        </mc:AlternateContent>
      </w:r>
    </w:p>
    <w:p w14:paraId="21F46143" w14:textId="44C6131D" w:rsidR="00E92AB0" w:rsidRPr="00E92AB0" w:rsidRDefault="00E92AB0" w:rsidP="00E92AB0">
      <w:pPr>
        <w:pStyle w:val="Mottagare"/>
        <w:rPr>
          <w:rFonts w:ascii="Palatino Linotype" w:hAnsi="Palatino Linotype"/>
        </w:rPr>
      </w:pPr>
      <w:r w:rsidRPr="00E92AB0">
        <w:rPr>
          <w:rFonts w:ascii="Palatino Linotype" w:hAnsi="Palatino Linotype"/>
        </w:rPr>
        <w:t xml:space="preserve">Underskrift av </w:t>
      </w:r>
      <w:r w:rsidR="00543103">
        <w:rPr>
          <w:rFonts w:ascii="Palatino Linotype" w:hAnsi="Palatino Linotype"/>
        </w:rPr>
        <w:t>styrelseledamot i förening</w:t>
      </w:r>
    </w:p>
    <w:p w14:paraId="3743F918" w14:textId="5713C611" w:rsidR="00E92AB0" w:rsidRDefault="00E92AB0" w:rsidP="004F391C">
      <w:pPr>
        <w:pStyle w:val="Rubrik"/>
        <w:rPr>
          <w:lang w:val="sv-SE"/>
        </w:rPr>
      </w:pPr>
    </w:p>
    <w:p w14:paraId="45B7E413" w14:textId="26860DBC" w:rsidR="00E92AB0" w:rsidRDefault="00E92AB0" w:rsidP="004F391C">
      <w:pPr>
        <w:pStyle w:val="Rubrik"/>
        <w:rPr>
          <w:lang w:val="sv-SE"/>
        </w:rPr>
      </w:pPr>
    </w:p>
    <w:p w14:paraId="3AB580AC" w14:textId="7FC9A97A" w:rsidR="00E92AB0" w:rsidRDefault="00095329" w:rsidP="004F391C">
      <w:pPr>
        <w:pStyle w:val="Rubrik"/>
        <w:rPr>
          <w:lang w:val="sv-SE"/>
        </w:rPr>
      </w:pPr>
      <w:r w:rsidRPr="004F391C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96415D" wp14:editId="7677B8C2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886200" cy="0"/>
                <wp:effectExtent l="0" t="0" r="0" b="0"/>
                <wp:wrapNone/>
                <wp:docPr id="3" name="Ra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3180F" id="Rak 1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13pt" to="306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">
                <w10:wrap anchorx="margin"/>
              </v:line>
            </w:pict>
          </mc:Fallback>
        </mc:AlternateContent>
      </w:r>
      <w:r w:rsidR="00AB5600">
        <w:rPr>
          <w:lang w:val="sv-SE"/>
        </w:rPr>
        <w:pict w14:anchorId="4C15FBAB">
          <v:rect id="_x0000_i1025" style="width:.45pt;height:1.5pt" o:hrpct="1" o:hralign="center" o:hrstd="t" o:hr="t" fillcolor="#a0a0a0" stroked="f"/>
        </w:pict>
      </w:r>
    </w:p>
    <w:p w14:paraId="4C501CE9" w14:textId="7218F502" w:rsidR="004F391C" w:rsidRDefault="004F391C" w:rsidP="004F391C">
      <w:pPr>
        <w:pStyle w:val="Rubrik"/>
        <w:rPr>
          <w:rFonts w:ascii="Palatino Linotype" w:hAnsi="Palatino Linotype"/>
          <w:sz w:val="22"/>
          <w:lang w:val="sv-SE"/>
        </w:rPr>
      </w:pPr>
      <w:r w:rsidRPr="00E92AB0">
        <w:rPr>
          <w:rFonts w:ascii="Palatino Linotype" w:hAnsi="Palatino Linotype"/>
          <w:sz w:val="22"/>
          <w:lang w:val="sv-SE"/>
        </w:rPr>
        <w:t>Namnförtydligande</w:t>
      </w:r>
    </w:p>
    <w:p w14:paraId="6EDCCD54" w14:textId="77777777" w:rsidR="00543103" w:rsidRPr="00543103" w:rsidRDefault="00543103" w:rsidP="00543103">
      <w:pPr>
        <w:rPr>
          <w:lang w:val="sv-SE"/>
        </w:rPr>
      </w:pPr>
    </w:p>
    <w:p w14:paraId="3871ECE3" w14:textId="1E3AE110" w:rsidR="001A6F5F" w:rsidRDefault="00AE3B80" w:rsidP="00CD2879">
      <w:pPr>
        <w:pStyle w:val="Mottagare"/>
        <w:jc w:val="center"/>
        <w:rPr>
          <w:rFonts w:ascii="Palatino Linotype" w:hAnsi="Palatino Linotype"/>
          <w:b/>
          <w:bCs/>
          <w:i/>
          <w:sz w:val="24"/>
        </w:rPr>
      </w:pPr>
      <w:r>
        <w:rPr>
          <w:rFonts w:ascii="Palatino Linotype" w:hAnsi="Palatino Linotype"/>
          <w:b/>
          <w:bCs/>
          <w:i/>
          <w:sz w:val="24"/>
          <w:highlight w:val="yellow"/>
        </w:rPr>
        <w:t xml:space="preserve">Deltar du digitalt ber vi dig </w:t>
      </w:r>
      <w:r w:rsidR="00095329" w:rsidRPr="00CD2879">
        <w:rPr>
          <w:rFonts w:ascii="Palatino Linotype" w:hAnsi="Palatino Linotype"/>
          <w:b/>
          <w:bCs/>
          <w:i/>
          <w:sz w:val="24"/>
          <w:highlight w:val="yellow"/>
        </w:rPr>
        <w:t xml:space="preserve">Scanna eller fotografera ifylld blankett och skicka till </w:t>
      </w:r>
      <w:hyperlink r:id="rId8" w:history="1">
        <w:r w:rsidR="00095329" w:rsidRPr="00CD2879">
          <w:rPr>
            <w:rStyle w:val="Hyperlnk"/>
            <w:rFonts w:ascii="Palatino Linotype" w:hAnsi="Palatino Linotype"/>
            <w:b/>
            <w:bCs/>
            <w:i/>
            <w:sz w:val="24"/>
            <w:highlight w:val="yellow"/>
          </w:rPr>
          <w:t>uppsvenska@gymnastik.se</w:t>
        </w:r>
      </w:hyperlink>
      <w:r w:rsidR="00095329" w:rsidRPr="00CD2879">
        <w:rPr>
          <w:rFonts w:ascii="Palatino Linotype" w:hAnsi="Palatino Linotype"/>
          <w:b/>
          <w:bCs/>
          <w:i/>
          <w:sz w:val="24"/>
          <w:highlight w:val="yellow"/>
        </w:rPr>
        <w:t xml:space="preserve"> senast de</w:t>
      </w:r>
      <w:r w:rsidR="00CD2879" w:rsidRPr="00CD2879">
        <w:rPr>
          <w:rFonts w:ascii="Palatino Linotype" w:hAnsi="Palatino Linotype"/>
          <w:b/>
          <w:bCs/>
          <w:i/>
          <w:sz w:val="24"/>
          <w:highlight w:val="yellow"/>
        </w:rPr>
        <w:t>n 15 mars 2022</w:t>
      </w:r>
    </w:p>
    <w:p w14:paraId="53D8F010" w14:textId="1774937E" w:rsidR="00AE3B80" w:rsidRDefault="00AE3B80" w:rsidP="00CD2879">
      <w:pPr>
        <w:pStyle w:val="Mottagare"/>
        <w:jc w:val="center"/>
        <w:rPr>
          <w:rFonts w:ascii="Palatino Linotype" w:hAnsi="Palatino Linotype"/>
          <w:b/>
          <w:bCs/>
          <w:i/>
          <w:sz w:val="24"/>
        </w:rPr>
      </w:pPr>
      <w:r w:rsidRPr="00AE3B80">
        <w:rPr>
          <w:rFonts w:ascii="Palatino Linotype" w:hAnsi="Palatino Linotype"/>
          <w:b/>
          <w:bCs/>
          <w:i/>
          <w:sz w:val="24"/>
          <w:highlight w:val="yellow"/>
        </w:rPr>
        <w:t>Deltar du fysiskt – ta med ifylld blankett till årsmötet</w:t>
      </w:r>
    </w:p>
    <w:p w14:paraId="00B7977A" w14:textId="77777777" w:rsidR="00AE3B80" w:rsidRPr="00CD2879" w:rsidRDefault="00AE3B80" w:rsidP="00CD2879">
      <w:pPr>
        <w:pStyle w:val="Mottagare"/>
        <w:jc w:val="center"/>
        <w:rPr>
          <w:b/>
          <w:bCs/>
          <w:sz w:val="24"/>
        </w:rPr>
      </w:pPr>
    </w:p>
    <w:sectPr w:rsidR="00AE3B80" w:rsidRPr="00CD2879" w:rsidSect="00595AF4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701" w:right="1418" w:bottom="1418" w:left="1418" w:header="1191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3F0DD" w14:textId="77777777" w:rsidR="00AB5600" w:rsidRDefault="00AB5600" w:rsidP="00A51774">
      <w:r>
        <w:separator/>
      </w:r>
    </w:p>
  </w:endnote>
  <w:endnote w:type="continuationSeparator" w:id="0">
    <w:p w14:paraId="57130DB5" w14:textId="77777777" w:rsidR="00AB5600" w:rsidRDefault="00AB5600" w:rsidP="00A51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 Sans 300">
    <w:altName w:val="Times New Roman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700">
    <w:altName w:val="Times New Roman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9D8B8" w14:textId="77777777" w:rsidR="00595AF4" w:rsidRDefault="00595AF4" w:rsidP="00595AF4">
    <w:pPr>
      <w:pStyle w:val="p1"/>
    </w:pPr>
    <w:r>
      <w:rPr>
        <w:noProof/>
        <w:lang w:val="sv-SE"/>
      </w:rPr>
      <w:drawing>
        <wp:inline distT="0" distB="0" distL="0" distR="0" wp14:anchorId="3B3ACB0E" wp14:editId="598C9FB7">
          <wp:extent cx="3152852" cy="561071"/>
          <wp:effectExtent l="0" t="0" r="0" b="0"/>
          <wp:docPr id="6" name="Bild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ppsvenska-farg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2192" cy="562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ABE164" w14:textId="77777777" w:rsidR="00595AF4" w:rsidRDefault="00595AF4" w:rsidP="00595AF4">
    <w:pPr>
      <w:pStyle w:val="p1"/>
      <w:rPr>
        <w:sz w:val="16"/>
        <w:lang w:val="sv-SE"/>
      </w:rPr>
    </w:pPr>
    <w:r w:rsidRPr="005D27CB">
      <w:rPr>
        <w:sz w:val="16"/>
        <w:lang w:val="sv-SE"/>
      </w:rPr>
      <w:t xml:space="preserve">Idrottsgatan 2 / 753 33 UPPSALA/ 018-23 14 60 / uppsvenska@gymnastik.se / </w:t>
    </w:r>
    <w:hyperlink r:id="rId2" w:history="1">
      <w:r w:rsidRPr="00A828FE">
        <w:rPr>
          <w:rStyle w:val="Hyperlnk"/>
          <w:sz w:val="16"/>
          <w:lang w:val="sv-SE"/>
        </w:rPr>
        <w:t>www.gymnastik.se/Regioner/gymnastikforbundetuppsvenska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76655" w14:textId="77777777" w:rsidR="00595AF4" w:rsidRDefault="00595AF4" w:rsidP="00595AF4">
    <w:pPr>
      <w:pStyle w:val="p1"/>
    </w:pPr>
    <w:r>
      <w:rPr>
        <w:noProof/>
        <w:lang w:val="sv-SE"/>
      </w:rPr>
      <w:drawing>
        <wp:inline distT="0" distB="0" distL="0" distR="0" wp14:anchorId="21D4BBF6" wp14:editId="793B9485">
          <wp:extent cx="3152852" cy="561071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ppsvenska-farg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2192" cy="562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CDAF21" w14:textId="77777777" w:rsidR="00595AF4" w:rsidRPr="005D27CB" w:rsidRDefault="00595AF4" w:rsidP="00595AF4">
    <w:pPr>
      <w:pStyle w:val="p1"/>
      <w:rPr>
        <w:sz w:val="8"/>
      </w:rPr>
    </w:pPr>
  </w:p>
  <w:p w14:paraId="40C4868A" w14:textId="77777777" w:rsidR="00595AF4" w:rsidRDefault="00595AF4" w:rsidP="00595AF4">
    <w:pPr>
      <w:pStyle w:val="p1"/>
      <w:rPr>
        <w:sz w:val="16"/>
        <w:lang w:val="sv-SE"/>
      </w:rPr>
    </w:pPr>
    <w:r w:rsidRPr="005D27CB">
      <w:rPr>
        <w:sz w:val="16"/>
        <w:lang w:val="sv-SE"/>
      </w:rPr>
      <w:t xml:space="preserve">Idrottsgatan 2 / 753 33 UPPSALA/ 018-23 14 60 / uppsvenska@gymnastik.se / </w:t>
    </w:r>
    <w:hyperlink r:id="rId2" w:history="1">
      <w:r w:rsidRPr="00A828FE">
        <w:rPr>
          <w:rStyle w:val="Hyperlnk"/>
          <w:sz w:val="16"/>
          <w:lang w:val="sv-SE"/>
        </w:rPr>
        <w:t>www.gymnastik.se/Regioner/gymnastikforbundetuppsvenska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351BA" w14:textId="77777777" w:rsidR="00AB5600" w:rsidRDefault="00AB5600" w:rsidP="00A51774">
      <w:r>
        <w:separator/>
      </w:r>
    </w:p>
  </w:footnote>
  <w:footnote w:type="continuationSeparator" w:id="0">
    <w:p w14:paraId="72874F3B" w14:textId="77777777" w:rsidR="00AB5600" w:rsidRDefault="00AB5600" w:rsidP="00A517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55CC5" w14:textId="77777777" w:rsidR="00D56FD2" w:rsidRDefault="00D56FD2" w:rsidP="00066FA2">
    <w:pPr>
      <w:pStyle w:val="Sidhuvud"/>
      <w:framePr w:wrap="none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28B4C976" w14:textId="77777777" w:rsidR="00D56FD2" w:rsidRDefault="00D56FD2" w:rsidP="00D56FD2">
    <w:pPr>
      <w:pStyle w:val="Sidhuvud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64F5D" w14:textId="77777777" w:rsidR="00D56FD2" w:rsidRPr="002D1816" w:rsidRDefault="002A06C4" w:rsidP="002A06C4">
    <w:pPr>
      <w:pStyle w:val="Sidhuvud"/>
      <w:ind w:right="360"/>
      <w:jc w:val="center"/>
      <w:rPr>
        <w:rFonts w:ascii="Arial" w:hAnsi="Arial" w:cs="Arial"/>
      </w:rPr>
    </w:pPr>
    <w:r>
      <w:rPr>
        <w:noProof/>
        <w:sz w:val="18"/>
        <w:lang w:val="sv-SE" w:eastAsia="sv-SE"/>
      </w:rPr>
      <w:drawing>
        <wp:anchor distT="0" distB="0" distL="114300" distR="114300" simplePos="0" relativeHeight="251661312" behindDoc="1" locked="0" layoutInCell="1" allowOverlap="1" wp14:anchorId="5F192B19" wp14:editId="6397378B">
          <wp:simplePos x="0" y="0"/>
          <wp:positionH relativeFrom="column">
            <wp:posOffset>-933289</wp:posOffset>
          </wp:positionH>
          <wp:positionV relativeFrom="paragraph">
            <wp:posOffset>-1588135</wp:posOffset>
          </wp:positionV>
          <wp:extent cx="7751929" cy="1897039"/>
          <wp:effectExtent l="0" t="0" r="1905" b="8255"/>
          <wp:wrapNone/>
          <wp:docPr id="10" name="Bild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wosh3.ep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550" b="15872"/>
                  <a:stretch/>
                </pic:blipFill>
                <pic:spPr bwMode="auto">
                  <a:xfrm flipV="1">
                    <a:off x="0" y="0"/>
                    <a:ext cx="7751929" cy="18970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71A16" w14:textId="77777777" w:rsidR="008D6C18" w:rsidRDefault="008D6C18" w:rsidP="0050459E">
    <w:pPr>
      <w:pStyle w:val="Sidhuvud"/>
      <w:tabs>
        <w:tab w:val="clear" w:pos="4536"/>
        <w:tab w:val="clear" w:pos="9072"/>
        <w:tab w:val="right" w:pos="9064"/>
      </w:tabs>
    </w:pPr>
    <w:r>
      <w:rPr>
        <w:noProof/>
        <w:sz w:val="18"/>
        <w:lang w:val="sv-SE" w:eastAsia="sv-SE"/>
      </w:rPr>
      <w:drawing>
        <wp:anchor distT="0" distB="0" distL="114300" distR="114300" simplePos="0" relativeHeight="251659264" behindDoc="1" locked="0" layoutInCell="1" allowOverlap="1" wp14:anchorId="02D82233" wp14:editId="38A4B587">
          <wp:simplePos x="0" y="0"/>
          <wp:positionH relativeFrom="column">
            <wp:posOffset>-1459230</wp:posOffset>
          </wp:positionH>
          <wp:positionV relativeFrom="paragraph">
            <wp:posOffset>-1290320</wp:posOffset>
          </wp:positionV>
          <wp:extent cx="8306781" cy="2222893"/>
          <wp:effectExtent l="0" t="0" r="0" b="12700"/>
          <wp:wrapNone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wosh3.ep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550" b="15872"/>
                  <a:stretch/>
                </pic:blipFill>
                <pic:spPr bwMode="auto">
                  <a:xfrm flipV="1">
                    <a:off x="0" y="0"/>
                    <a:ext cx="8306781" cy="22228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459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AF408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884ECF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B9E94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65296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FD2FC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AC463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3342E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3F402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92285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F3854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D2866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8"/>
  </w:num>
  <w:num w:numId="5">
    <w:abstractNumId w:val="1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159"/>
    <w:rsid w:val="00027843"/>
    <w:rsid w:val="00031947"/>
    <w:rsid w:val="000472FB"/>
    <w:rsid w:val="00060ECA"/>
    <w:rsid w:val="00082598"/>
    <w:rsid w:val="00090159"/>
    <w:rsid w:val="00095329"/>
    <w:rsid w:val="000A61D1"/>
    <w:rsid w:val="000D4011"/>
    <w:rsid w:val="000D61E5"/>
    <w:rsid w:val="000E3750"/>
    <w:rsid w:val="001217C9"/>
    <w:rsid w:val="00124CA9"/>
    <w:rsid w:val="00141C08"/>
    <w:rsid w:val="00154621"/>
    <w:rsid w:val="00164B19"/>
    <w:rsid w:val="00181B49"/>
    <w:rsid w:val="001A6F5F"/>
    <w:rsid w:val="001A7663"/>
    <w:rsid w:val="001C05C8"/>
    <w:rsid w:val="00203705"/>
    <w:rsid w:val="0024193E"/>
    <w:rsid w:val="002A06C4"/>
    <w:rsid w:val="002B7D7E"/>
    <w:rsid w:val="002D1816"/>
    <w:rsid w:val="00314981"/>
    <w:rsid w:val="00316841"/>
    <w:rsid w:val="003443CE"/>
    <w:rsid w:val="00362D80"/>
    <w:rsid w:val="00395A26"/>
    <w:rsid w:val="0042314F"/>
    <w:rsid w:val="004425E2"/>
    <w:rsid w:val="004A07A9"/>
    <w:rsid w:val="004D0852"/>
    <w:rsid w:val="004D12E3"/>
    <w:rsid w:val="004F391C"/>
    <w:rsid w:val="0050459E"/>
    <w:rsid w:val="00543103"/>
    <w:rsid w:val="0058589D"/>
    <w:rsid w:val="00595AF4"/>
    <w:rsid w:val="005D27CB"/>
    <w:rsid w:val="005F09D7"/>
    <w:rsid w:val="00680610"/>
    <w:rsid w:val="006865F2"/>
    <w:rsid w:val="006D7DC5"/>
    <w:rsid w:val="006E615F"/>
    <w:rsid w:val="00724301"/>
    <w:rsid w:val="00724AE1"/>
    <w:rsid w:val="00770A9A"/>
    <w:rsid w:val="007832B8"/>
    <w:rsid w:val="0079012F"/>
    <w:rsid w:val="007A3A9E"/>
    <w:rsid w:val="007D3B6D"/>
    <w:rsid w:val="007F5447"/>
    <w:rsid w:val="008459F4"/>
    <w:rsid w:val="008668CF"/>
    <w:rsid w:val="008808C7"/>
    <w:rsid w:val="008B5A37"/>
    <w:rsid w:val="008D6C18"/>
    <w:rsid w:val="008F2F5B"/>
    <w:rsid w:val="00923DAE"/>
    <w:rsid w:val="00955F8C"/>
    <w:rsid w:val="00967DF0"/>
    <w:rsid w:val="009B0212"/>
    <w:rsid w:val="009B6C99"/>
    <w:rsid w:val="009D3585"/>
    <w:rsid w:val="00A51774"/>
    <w:rsid w:val="00A7606A"/>
    <w:rsid w:val="00AB5600"/>
    <w:rsid w:val="00AC3713"/>
    <w:rsid w:val="00AE3B80"/>
    <w:rsid w:val="00AE49D8"/>
    <w:rsid w:val="00AF1583"/>
    <w:rsid w:val="00B519B7"/>
    <w:rsid w:val="00B90701"/>
    <w:rsid w:val="00BA3CE5"/>
    <w:rsid w:val="00BA600C"/>
    <w:rsid w:val="00BB77EC"/>
    <w:rsid w:val="00BC1F42"/>
    <w:rsid w:val="00CA5CF9"/>
    <w:rsid w:val="00CD2879"/>
    <w:rsid w:val="00CF0F2F"/>
    <w:rsid w:val="00CF0F84"/>
    <w:rsid w:val="00CF41E3"/>
    <w:rsid w:val="00D02F19"/>
    <w:rsid w:val="00D21386"/>
    <w:rsid w:val="00D27AE7"/>
    <w:rsid w:val="00D56FD2"/>
    <w:rsid w:val="00D601B6"/>
    <w:rsid w:val="00E005FB"/>
    <w:rsid w:val="00E15CA6"/>
    <w:rsid w:val="00E628DF"/>
    <w:rsid w:val="00E92AB0"/>
    <w:rsid w:val="00E943B5"/>
    <w:rsid w:val="00EF6FEA"/>
    <w:rsid w:val="00F00471"/>
    <w:rsid w:val="00F87E4F"/>
    <w:rsid w:val="00FB2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008F70"/>
  <w15:docId w15:val="{5DDB4E30-C4BF-44C0-B830-A49864AB4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51774"/>
    <w:rPr>
      <w:rFonts w:ascii="Palatino Linotype" w:hAnsi="Palatino Linotype"/>
      <w:sz w:val="22"/>
      <w:lang w:val="en-US"/>
    </w:rPr>
  </w:style>
  <w:style w:type="paragraph" w:styleId="Rubrik1">
    <w:name w:val="heading 1"/>
    <w:next w:val="Normal"/>
    <w:link w:val="Rubrik1Char"/>
    <w:uiPriority w:val="9"/>
    <w:rsid w:val="00BA600C"/>
    <w:pPr>
      <w:outlineLvl w:val="0"/>
    </w:pPr>
    <w:rPr>
      <w:rFonts w:ascii="Museo Sans 300" w:hAnsi="Museo Sans 300"/>
      <w:caps/>
      <w:sz w:val="52"/>
      <w:lang w:val="en-US"/>
    </w:rPr>
  </w:style>
  <w:style w:type="paragraph" w:styleId="Rubrik2">
    <w:name w:val="heading 2"/>
    <w:aliases w:val="Ingress"/>
    <w:next w:val="Normal"/>
    <w:link w:val="Rubrik2Char"/>
    <w:uiPriority w:val="9"/>
    <w:unhideWhenUsed/>
    <w:qFormat/>
    <w:rsid w:val="00395A26"/>
    <w:pPr>
      <w:outlineLvl w:val="1"/>
    </w:pPr>
    <w:rPr>
      <w:rFonts w:ascii="Arial" w:hAnsi="Arial"/>
      <w:b/>
      <w:bCs/>
      <w:lang w:val="en-US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rsid w:val="001A6F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3453" w:themeColor="accent1" w:themeShade="7F"/>
      <w:sz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semiHidden/>
    <w:rsid w:val="001A6F5F"/>
    <w:rPr>
      <w:rFonts w:asciiTheme="majorHAnsi" w:eastAsiaTheme="majorEastAsia" w:hAnsiTheme="majorHAnsi" w:cstheme="majorBidi"/>
      <w:color w:val="003453" w:themeColor="accent1" w:themeShade="7F"/>
      <w:lang w:val="en-US"/>
    </w:rPr>
  </w:style>
  <w:style w:type="paragraph" w:customStyle="1" w:styleId="p1">
    <w:name w:val="p1"/>
    <w:basedOn w:val="Normal"/>
    <w:rsid w:val="00D601B6"/>
    <w:pPr>
      <w:jc w:val="center"/>
    </w:pPr>
    <w:rPr>
      <w:rFonts w:ascii="Palatino" w:hAnsi="Palatino" w:cs="Times New Roman"/>
      <w:color w:val="007FB6"/>
      <w:sz w:val="9"/>
      <w:szCs w:val="9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BA600C"/>
    <w:rPr>
      <w:rFonts w:ascii="Museo Sans 300" w:hAnsi="Museo Sans 300"/>
      <w:caps/>
      <w:sz w:val="52"/>
      <w:lang w:val="en-US"/>
    </w:rPr>
  </w:style>
  <w:style w:type="character" w:customStyle="1" w:styleId="Rubrik2Char">
    <w:name w:val="Rubrik 2 Char"/>
    <w:aliases w:val="Ingress Char"/>
    <w:basedOn w:val="Standardstycketeckensnitt"/>
    <w:link w:val="Rubrik2"/>
    <w:uiPriority w:val="9"/>
    <w:rsid w:val="00395A26"/>
    <w:rPr>
      <w:rFonts w:ascii="Arial" w:hAnsi="Arial"/>
      <w:b/>
      <w:bCs/>
      <w:lang w:val="en-US"/>
    </w:rPr>
  </w:style>
  <w:style w:type="character" w:styleId="Betoning">
    <w:name w:val="Emphasis"/>
    <w:uiPriority w:val="20"/>
    <w:rsid w:val="001A6F5F"/>
    <w:rPr>
      <w:i/>
      <w:iCs/>
    </w:rPr>
  </w:style>
  <w:style w:type="paragraph" w:styleId="Rubrik">
    <w:name w:val="Title"/>
    <w:basedOn w:val="Rubrik1"/>
    <w:next w:val="Normal"/>
    <w:link w:val="RubrikChar"/>
    <w:uiPriority w:val="10"/>
    <w:qFormat/>
    <w:rsid w:val="006E615F"/>
    <w:rPr>
      <w:rFonts w:asciiTheme="minorHAnsi" w:hAnsiTheme="minorHAnsi"/>
      <w:caps w:val="0"/>
      <w:sz w:val="32"/>
    </w:rPr>
  </w:style>
  <w:style w:type="character" w:customStyle="1" w:styleId="RubrikChar">
    <w:name w:val="Rubrik Char"/>
    <w:basedOn w:val="Standardstycketeckensnitt"/>
    <w:link w:val="Rubrik"/>
    <w:uiPriority w:val="10"/>
    <w:rsid w:val="006E615F"/>
    <w:rPr>
      <w:sz w:val="32"/>
      <w:lang w:val="en-US"/>
    </w:rPr>
  </w:style>
  <w:style w:type="paragraph" w:customStyle="1" w:styleId="Kursiv">
    <w:name w:val="Kursiv"/>
    <w:basedOn w:val="Normal"/>
    <w:qFormat/>
    <w:rsid w:val="001A6F5F"/>
    <w:rPr>
      <w:i/>
      <w:iCs/>
    </w:rPr>
  </w:style>
  <w:style w:type="paragraph" w:styleId="Sidhuvud">
    <w:name w:val="header"/>
    <w:basedOn w:val="Normal"/>
    <w:link w:val="SidhuvudChar"/>
    <w:uiPriority w:val="99"/>
    <w:unhideWhenUsed/>
    <w:rsid w:val="00395A2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95A26"/>
    <w:rPr>
      <w:rFonts w:ascii="Palatino Linotype" w:hAnsi="Palatino Linotype"/>
      <w:sz w:val="22"/>
      <w:lang w:val="en-US"/>
    </w:rPr>
  </w:style>
  <w:style w:type="paragraph" w:styleId="Sidfot">
    <w:name w:val="footer"/>
    <w:basedOn w:val="Normal"/>
    <w:link w:val="SidfotChar"/>
    <w:uiPriority w:val="99"/>
    <w:unhideWhenUsed/>
    <w:rsid w:val="00395A26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395A26"/>
    <w:rPr>
      <w:rFonts w:ascii="Palatino Linotype" w:hAnsi="Palatino Linotype"/>
      <w:sz w:val="22"/>
      <w:lang w:val="en-US"/>
    </w:rPr>
  </w:style>
  <w:style w:type="character" w:styleId="Sidnummer">
    <w:name w:val="page number"/>
    <w:basedOn w:val="Standardstycketeckensnitt"/>
    <w:uiPriority w:val="99"/>
    <w:semiHidden/>
    <w:unhideWhenUsed/>
    <w:rsid w:val="00D56FD2"/>
  </w:style>
  <w:style w:type="paragraph" w:styleId="Underrubrik">
    <w:name w:val="Subtitle"/>
    <w:basedOn w:val="Rubrik"/>
    <w:next w:val="Normal"/>
    <w:link w:val="UnderrubrikChar"/>
    <w:uiPriority w:val="11"/>
    <w:qFormat/>
    <w:rsid w:val="006E615F"/>
    <w:rPr>
      <w:sz w:val="26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6E615F"/>
    <w:rPr>
      <w:sz w:val="26"/>
      <w:lang w:val="en-US"/>
    </w:rPr>
  </w:style>
  <w:style w:type="paragraph" w:styleId="Brdtext">
    <w:name w:val="Body Text"/>
    <w:basedOn w:val="Normal"/>
    <w:link w:val="BrdtextChar"/>
    <w:uiPriority w:val="99"/>
    <w:unhideWhenUsed/>
    <w:qFormat/>
    <w:rsid w:val="008808C7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8808C7"/>
    <w:rPr>
      <w:rFonts w:ascii="Palatino Linotype" w:hAnsi="Palatino Linotype"/>
      <w:sz w:val="22"/>
      <w:lang w:val="en-US"/>
    </w:rPr>
  </w:style>
  <w:style w:type="character" w:styleId="Hyperlnk">
    <w:name w:val="Hyperlink"/>
    <w:basedOn w:val="Standardstycketeckensnitt"/>
    <w:uiPriority w:val="99"/>
    <w:unhideWhenUsed/>
    <w:rsid w:val="00BA3CE5"/>
    <w:rPr>
      <w:color w:val="000000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24193E"/>
    <w:rPr>
      <w:color w:val="000000" w:themeColor="followedHyperlink"/>
      <w:u w:val="single"/>
    </w:rPr>
  </w:style>
  <w:style w:type="paragraph" w:customStyle="1" w:styleId="Mottagare">
    <w:name w:val="Mottagare"/>
    <w:basedOn w:val="Brdtext"/>
    <w:qFormat/>
    <w:rsid w:val="001A7663"/>
    <w:rPr>
      <w:rFonts w:asciiTheme="minorHAnsi" w:hAnsiTheme="minorHAnsi"/>
      <w:lang w:val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9015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90159"/>
    <w:rPr>
      <w:rFonts w:ascii="Tahoma" w:hAnsi="Tahoma" w:cs="Tahoma"/>
      <w:sz w:val="16"/>
      <w:szCs w:val="16"/>
      <w:lang w:val="en-US"/>
    </w:rPr>
  </w:style>
  <w:style w:type="character" w:styleId="Olstomnmnande">
    <w:name w:val="Unresolved Mention"/>
    <w:basedOn w:val="Standardstycketeckensnitt"/>
    <w:uiPriority w:val="99"/>
    <w:semiHidden/>
    <w:unhideWhenUsed/>
    <w:rsid w:val="000953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0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3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62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32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96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ppsvenska@gymnastik.s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ymnastik.se/Regioner/gymnastikforbundetuppsvenska" TargetMode="External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ymnastik.se/Regioner/gymnastikforbundetuppsvenska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PPSVE~1\AppData\Local\Temp\GF%20Brevmall%20Museo%20-%20SV.dotx" TargetMode="External"/></Relationships>
</file>

<file path=word/theme/theme1.xml><?xml version="1.0" encoding="utf-8"?>
<a:theme xmlns:a="http://schemas.openxmlformats.org/drawingml/2006/main" name="Office-tema">
  <a:themeElements>
    <a:clrScheme name="Gymnastikförbundet">
      <a:dk1>
        <a:sysClr val="windowText" lastClr="000000"/>
      </a:dk1>
      <a:lt1>
        <a:sysClr val="window" lastClr="FFFFFF"/>
      </a:lt1>
      <a:dk2>
        <a:srgbClr val="006AA7"/>
      </a:dk2>
      <a:lt2>
        <a:srgbClr val="FFFFFF"/>
      </a:lt2>
      <a:accent1>
        <a:srgbClr val="006AA7"/>
      </a:accent1>
      <a:accent2>
        <a:srgbClr val="6CA3B9"/>
      </a:accent2>
      <a:accent3>
        <a:srgbClr val="EA502E"/>
      </a:accent3>
      <a:accent4>
        <a:srgbClr val="69B2E3"/>
      </a:accent4>
      <a:accent5>
        <a:srgbClr val="7E2D88"/>
      </a:accent5>
      <a:accent6>
        <a:srgbClr val="10B3B1"/>
      </a:accent6>
      <a:hlink>
        <a:srgbClr val="000000"/>
      </a:hlink>
      <a:folHlink>
        <a:srgbClr val="000000"/>
      </a:folHlink>
    </a:clrScheme>
    <a:fontScheme name="Svensk gymnastik">
      <a:majorFont>
        <a:latin typeface="Museo Sans 700"/>
        <a:ea typeface=""/>
        <a:cs typeface=""/>
      </a:majorFont>
      <a:minorFont>
        <a:latin typeface="Museo Sans 300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FC679D1-CEB6-4DAD-8B3E-A99893DD7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GF Brevmall Museo - SV</Template>
  <TotalTime>0</TotalTime>
  <Pages>1</Pages>
  <Words>118</Words>
  <Characters>627</Characters>
  <Application>Microsoft Office Word</Application>
  <DocSecurity>0</DocSecurity>
  <Lines>5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Uppsvenska</dc:creator>
  <cp:lastModifiedBy>Gymnastik Uppsvenska</cp:lastModifiedBy>
  <cp:revision>2</cp:revision>
  <cp:lastPrinted>2017-09-21T13:52:00Z</cp:lastPrinted>
  <dcterms:created xsi:type="dcterms:W3CDTF">2022-03-04T09:24:00Z</dcterms:created>
  <dcterms:modified xsi:type="dcterms:W3CDTF">2022-03-04T09:24:00Z</dcterms:modified>
</cp:coreProperties>
</file>